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4.xml" ContentType="application/vnd.openxmlformats-officedocument.wordprocessingml.header+xml"/>
  <Override PartName="/word/header25.xml" ContentType="application/vnd.openxmlformats-officedocument.wordprocessingml.header+xml"/>
  <Override PartName="/word/header24.xml" ContentType="application/vnd.openxmlformats-officedocument.wordprocessingml.header+xml"/>
  <Override PartName="/word/header23.xml" ContentType="application/vnd.openxmlformats-officedocument.wordprocessingml.header+xml"/>
  <Override PartName="/word/header11.xml" ContentType="application/vnd.openxmlformats-officedocument.wordprocessingml.header+xml"/>
  <Override PartName="/word/header10.xml" ContentType="application/vnd.openxmlformats-officedocument.wordprocessingml.header+xml"/>
  <Override PartName="/word/header9.xml" ContentType="application/vnd.openxmlformats-officedocument.wordprocessingml.header+xml"/>
  <Override PartName="/word/header8.xml" ContentType="application/vnd.openxmlformats-officedocument.wordprocessingml.header+xml"/>
  <Override PartName="/word/header20.xml" ContentType="application/vnd.openxmlformats-officedocument.wordprocessingml.header+xml"/>
  <Override PartName="/word/header26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header19.xml" ContentType="application/vnd.openxmlformats-officedocument.wordprocessingml.header+xml"/>
  <Override PartName="/word/header21.xml" ContentType="application/vnd.openxmlformats-officedocument.wordprocessingml.header+xml"/>
  <Override PartName="/word/header18.xml" ContentType="application/vnd.openxmlformats-officedocument.wordprocessingml.header+xml"/>
  <Override PartName="/word/header17.xml" ContentType="application/vnd.openxmlformats-officedocument.wordprocessingml.header+xml"/>
  <Override PartName="/word/header16.xml" ContentType="application/vnd.openxmlformats-officedocument.wordprocessingml.header+xml"/>
  <Override PartName="/word/header22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14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7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endnotes.xml" ContentType="application/vnd.openxmlformats-officedocument.wordprocessingml.endnotes+xml"/>
  <Override PartName="/word/header27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7237A7" w14:textId="77777777" w:rsidR="00D66937" w:rsidRDefault="00D66937" w:rsidP="00D66937">
      <w:pPr>
        <w:widowControl w:val="0"/>
        <w:autoSpaceDE w:val="0"/>
        <w:autoSpaceDN w:val="0"/>
        <w:adjustRightInd w:val="0"/>
        <w:spacing w:after="240" w:line="234" w:lineRule="auto"/>
        <w:rPr>
          <w:rFonts w:cs="Arial"/>
          <w:b/>
          <w:bCs/>
          <w:color w:val="auto"/>
          <w:sz w:val="56"/>
          <w:szCs w:val="56"/>
        </w:rPr>
      </w:pPr>
      <w:r w:rsidRPr="00782D2E">
        <w:rPr>
          <w:noProof/>
          <w:color w:val="002060"/>
        </w:rPr>
        <mc:AlternateContent>
          <mc:Choice Requires="wpg">
            <w:drawing>
              <wp:inline distT="0" distB="0" distL="0" distR="0" wp14:anchorId="08B4AB30" wp14:editId="16180125">
                <wp:extent cx="4907719" cy="1014599"/>
                <wp:effectExtent l="0" t="0" r="0" b="0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719" cy="1014599"/>
                          <a:chOff x="0" y="0"/>
                          <a:chExt cx="4908216" cy="1014987"/>
                        </a:xfrm>
                      </wpg:grpSpPr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53" y="143435"/>
                            <a:ext cx="4083463" cy="87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11C79" w14:textId="77777777" w:rsidR="00FB7FCB" w:rsidRPr="003F0734" w:rsidRDefault="00FB7FCB" w:rsidP="00D6693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3F0734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  <w:t>Federal Aviation</w:t>
                              </w:r>
                            </w:p>
                            <w:p w14:paraId="2A6E05C8" w14:textId="77777777" w:rsidR="00FB7FCB" w:rsidRPr="003F0734" w:rsidRDefault="00FB7FCB" w:rsidP="00D6693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3F0734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 descr="http://spacewiki.com/images/thumb/7/77/FAA_logo.png/400px-FAA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7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B4AB30" id="Group 73" o:spid="_x0000_s1026" style="width:386.45pt;height:79.9pt;mso-position-horizontal-relative:char;mso-position-vertical-relative:line" coordsize="49082,10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8247;top:1434;width:40835;height:8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<v:textbox style="mso-fit-shape-to-text:t">
                    <w:txbxContent>
                      <w:p w14:paraId="2BC11C79" w14:textId="77777777" w:rsidR="00FB7FCB" w:rsidRPr="003F0734" w:rsidRDefault="00FB7FCB" w:rsidP="00D6693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sz w:val="36"/>
                            <w:szCs w:val="36"/>
                          </w:rPr>
                        </w:pPr>
                        <w:r w:rsidRPr="003F0734">
                          <w:rPr>
                            <w:rFonts w:cs="Arial"/>
                            <w:b/>
                            <w:sz w:val="36"/>
                            <w:szCs w:val="36"/>
                          </w:rPr>
                          <w:t>Federal Aviation</w:t>
                        </w:r>
                      </w:p>
                      <w:p w14:paraId="2A6E05C8" w14:textId="77777777" w:rsidR="00FB7FCB" w:rsidRPr="003F0734" w:rsidRDefault="00FB7FCB" w:rsidP="00D6693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sz w:val="36"/>
                            <w:szCs w:val="36"/>
                          </w:rPr>
                        </w:pPr>
                        <w:r w:rsidRPr="003F0734">
                          <w:rPr>
                            <w:rFonts w:cs="Arial"/>
                            <w:b/>
                            <w:sz w:val="36"/>
                            <w:szCs w:val="36"/>
                          </w:rPr>
                          <w:t>Administration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8" type="#_x0000_t75" alt="http://spacewiki.com/images/thumb/7/77/FAA_logo.png/400px-FAA_logo.png" style="position:absolute;width:8606;height: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">
                  <v:imagedata r:id="rId14" o:title="400px-FAA_logo"/>
                </v:shape>
                <w10:anchorlock/>
              </v:group>
            </w:pict>
          </mc:Fallback>
        </mc:AlternateContent>
      </w:r>
    </w:p>
    <w:p w14:paraId="3EE9E21D" w14:textId="17806AD5" w:rsidR="00F61D80" w:rsidRDefault="00F61D80" w:rsidP="004C0438">
      <w:pPr>
        <w:pStyle w:val="CourseTitle"/>
        <w:spacing w:before="2200" w:after="0"/>
        <w:contextualSpacing/>
        <w:rPr>
          <w:rFonts w:eastAsia="Times New Roman" w:cs="Times New Roman"/>
          <w:bCs w:val="0"/>
          <w:caps w:val="0"/>
          <w:color w:val="000000"/>
        </w:rPr>
      </w:pPr>
      <w:r>
        <w:rPr>
          <w:rFonts w:eastAsia="Times New Roman" w:cs="Times New Roman"/>
          <w:bCs w:val="0"/>
          <w:caps w:val="0"/>
          <w:color w:val="000000"/>
        </w:rPr>
        <w:t>55054002</w:t>
      </w:r>
    </w:p>
    <w:p w14:paraId="7C97631E" w14:textId="7769DCFC" w:rsidR="006100AF" w:rsidRPr="004C0438" w:rsidRDefault="00D579FF" w:rsidP="004C0438">
      <w:pPr>
        <w:pStyle w:val="CourseTitle"/>
        <w:spacing w:before="2200" w:after="0"/>
        <w:contextualSpacing/>
        <w:rPr>
          <w:rFonts w:eastAsia="Times New Roman" w:cs="Times New Roman"/>
          <w:bCs w:val="0"/>
          <w:caps w:val="0"/>
          <w:color w:val="000000"/>
        </w:rPr>
      </w:pPr>
      <w:r w:rsidRPr="004C0438">
        <w:rPr>
          <w:rFonts w:eastAsia="Times New Roman" w:cs="Times New Roman"/>
          <w:bCs w:val="0"/>
          <w:caps w:val="0"/>
          <w:color w:val="000000"/>
        </w:rPr>
        <w:t>EN ROUTE</w:t>
      </w:r>
    </w:p>
    <w:p w14:paraId="7395A2F0" w14:textId="74BEF45A" w:rsidR="00B51AD0" w:rsidRPr="004F5DA9" w:rsidRDefault="004F5DA9" w:rsidP="004C0438">
      <w:pPr>
        <w:rPr>
          <w:b/>
          <w:i/>
          <w:sz w:val="56"/>
          <w:szCs w:val="56"/>
        </w:rPr>
      </w:pPr>
      <w:r w:rsidRPr="004F5DA9">
        <w:rPr>
          <w:b/>
          <w:i/>
          <w:sz w:val="56"/>
          <w:szCs w:val="56"/>
        </w:rPr>
        <w:t>RADAR ASSOCIATE CONTROLLER TRAINING</w:t>
      </w:r>
      <w:r w:rsidR="00F61D80">
        <w:rPr>
          <w:b/>
          <w:i/>
          <w:sz w:val="56"/>
          <w:szCs w:val="56"/>
        </w:rPr>
        <w:t xml:space="preserve"> PART B</w:t>
      </w:r>
      <w:r w:rsidR="00EF461E">
        <w:rPr>
          <w:b/>
          <w:i/>
          <w:sz w:val="56"/>
          <w:szCs w:val="56"/>
        </w:rPr>
        <w:t xml:space="preserve">:    </w:t>
      </w:r>
      <w:r w:rsidRPr="004F5DA9">
        <w:rPr>
          <w:b/>
          <w:i/>
          <w:sz w:val="56"/>
          <w:szCs w:val="56"/>
        </w:rPr>
        <w:t xml:space="preserve"> </w:t>
      </w:r>
      <w:r w:rsidR="00F83D46">
        <w:rPr>
          <w:b/>
          <w:i/>
          <w:sz w:val="56"/>
          <w:szCs w:val="56"/>
        </w:rPr>
        <w:t>NONRADAR</w:t>
      </w:r>
    </w:p>
    <w:p w14:paraId="4E98B4D7" w14:textId="52F0ED6F" w:rsidR="00B51AD0" w:rsidRPr="00DE1C4C" w:rsidRDefault="00B51AD0" w:rsidP="00F36A7F">
      <w:pPr>
        <w:pStyle w:val="CourseTitle"/>
        <w:spacing w:before="0"/>
        <w:outlineLvl w:val="9"/>
      </w:pPr>
    </w:p>
    <w:p w14:paraId="0852A6C9" w14:textId="18F27544" w:rsidR="004A7B41" w:rsidRPr="00126170" w:rsidRDefault="000F66F7" w:rsidP="00900A9E">
      <w:pPr>
        <w:pStyle w:val="CourseTitle"/>
        <w:spacing w:before="0" w:after="120"/>
        <w:outlineLvl w:val="9"/>
        <w:rPr>
          <w:i w:val="0"/>
          <w:sz w:val="48"/>
          <w:szCs w:val="48"/>
        </w:rPr>
      </w:pPr>
      <w:r w:rsidRPr="00126170">
        <w:rPr>
          <w:i w:val="0"/>
          <w:caps w:val="0"/>
          <w:sz w:val="48"/>
          <w:szCs w:val="48"/>
        </w:rPr>
        <w:t xml:space="preserve">Lesson 3: Initial Separation </w:t>
      </w:r>
      <w:r>
        <w:rPr>
          <w:i w:val="0"/>
          <w:caps w:val="0"/>
          <w:sz w:val="48"/>
          <w:szCs w:val="48"/>
        </w:rPr>
        <w:t>o</w:t>
      </w:r>
      <w:r w:rsidRPr="00126170">
        <w:rPr>
          <w:i w:val="0"/>
          <w:caps w:val="0"/>
          <w:sz w:val="48"/>
          <w:szCs w:val="48"/>
        </w:rPr>
        <w:t>f Arrivals</w:t>
      </w:r>
      <w:r>
        <w:rPr>
          <w:i w:val="0"/>
          <w:caps w:val="0"/>
          <w:sz w:val="48"/>
          <w:szCs w:val="48"/>
        </w:rPr>
        <w:t xml:space="preserve"> and </w:t>
      </w:r>
      <w:r w:rsidRPr="00126170">
        <w:rPr>
          <w:i w:val="0"/>
          <w:caps w:val="0"/>
          <w:sz w:val="48"/>
          <w:szCs w:val="48"/>
        </w:rPr>
        <w:t>Departures</w:t>
      </w:r>
    </w:p>
    <w:p w14:paraId="6967AF46" w14:textId="33BBAAA6" w:rsidR="0017591E" w:rsidRDefault="0017591E" w:rsidP="00B51AD0">
      <w:pPr>
        <w:spacing w:after="120"/>
        <w:rPr>
          <w:rFonts w:eastAsia="MS PGothic"/>
          <w:b/>
        </w:rPr>
      </w:pPr>
    </w:p>
    <w:p w14:paraId="6D3DEFC9" w14:textId="60A38417" w:rsidR="00B51AD0" w:rsidRDefault="00B51AD0" w:rsidP="00B51AD0">
      <w:pPr>
        <w:spacing w:after="120"/>
        <w:rPr>
          <w:rFonts w:eastAsia="MS PGothic"/>
          <w:b/>
        </w:rPr>
      </w:pPr>
      <w:r>
        <w:rPr>
          <w:rFonts w:eastAsia="MS PGothic"/>
          <w:b/>
        </w:rPr>
        <w:t xml:space="preserve">Version: </w:t>
      </w:r>
      <w:r w:rsidR="009A728C">
        <w:rPr>
          <w:rFonts w:eastAsia="MS PGothic"/>
          <w:b/>
        </w:rPr>
        <w:t>1</w:t>
      </w:r>
      <w:r>
        <w:rPr>
          <w:rFonts w:eastAsia="MS PGothic"/>
          <w:b/>
        </w:rPr>
        <w:t>.0</w:t>
      </w:r>
      <w:r w:rsidR="009A728C">
        <w:rPr>
          <w:rFonts w:eastAsia="MS PGothic"/>
          <w:b/>
        </w:rPr>
        <w:t xml:space="preserve"> </w:t>
      </w:r>
      <w:r w:rsidR="00473D8A">
        <w:rPr>
          <w:rFonts w:eastAsia="MS PGothic"/>
          <w:b/>
        </w:rPr>
        <w:t>202</w:t>
      </w:r>
      <w:r w:rsidR="00EE1F51">
        <w:rPr>
          <w:rFonts w:eastAsia="MS PGothic"/>
          <w:b/>
        </w:rPr>
        <w:t>2</w:t>
      </w:r>
      <w:r w:rsidR="000C7882">
        <w:rPr>
          <w:rFonts w:eastAsia="MS PGothic"/>
          <w:b/>
        </w:rPr>
        <w:t>.</w:t>
      </w:r>
      <w:r w:rsidR="00EE1F51">
        <w:rPr>
          <w:rFonts w:eastAsia="MS PGothic"/>
          <w:b/>
        </w:rPr>
        <w:t>0</w:t>
      </w:r>
      <w:r w:rsidR="009A728C">
        <w:rPr>
          <w:rFonts w:eastAsia="MS PGothic"/>
          <w:b/>
        </w:rPr>
        <w:t>8</w:t>
      </w:r>
    </w:p>
    <w:p w14:paraId="3BA3043F" w14:textId="77777777" w:rsidR="00946FBF" w:rsidRPr="0076004D" w:rsidRDefault="00946FBF" w:rsidP="00B51AD0">
      <w:pPr>
        <w:spacing w:after="120"/>
        <w:rPr>
          <w:rFonts w:eastAsia="MS PGothic"/>
          <w:b/>
        </w:rPr>
      </w:pPr>
    </w:p>
    <w:p w14:paraId="2F0E963C" w14:textId="77777777" w:rsidR="00B51AD0" w:rsidRPr="00D74F1E" w:rsidRDefault="00B51AD0" w:rsidP="00B51AD0">
      <w:pPr>
        <w:widowControl w:val="0"/>
        <w:autoSpaceDE w:val="0"/>
        <w:autoSpaceDN w:val="0"/>
        <w:adjustRightInd w:val="0"/>
        <w:spacing w:after="240" w:line="235" w:lineRule="auto"/>
        <w:contextualSpacing/>
        <w:rPr>
          <w:rFonts w:cs="Arial"/>
          <w:b/>
          <w:bCs/>
          <w:color w:val="auto"/>
          <w:sz w:val="56"/>
          <w:szCs w:val="28"/>
        </w:rPr>
      </w:pPr>
    </w:p>
    <w:p w14:paraId="5DA639E9" w14:textId="77777777" w:rsidR="00B51AD0" w:rsidRPr="00136E41" w:rsidRDefault="00B51AD0" w:rsidP="00B51AD0">
      <w:pPr>
        <w:spacing w:after="120" w:line="240" w:lineRule="auto"/>
        <w:rPr>
          <w:rFonts w:eastAsia="MS PGothic"/>
          <w:b/>
          <w:i/>
          <w:iCs/>
          <w:vanish/>
          <w:color w:val="auto"/>
          <w:sz w:val="36"/>
          <w:szCs w:val="24"/>
        </w:rPr>
      </w:pPr>
      <w:r w:rsidRPr="00136E41">
        <w:rPr>
          <w:rFonts w:eastAsia="MS PGothic"/>
          <w:b/>
          <w:i/>
          <w:iCs/>
          <w:vanish/>
          <w:color w:val="auto"/>
          <w:szCs w:val="24"/>
        </w:rPr>
        <w:t>INSTRUCTOR LESSON PLAN</w:t>
      </w:r>
    </w:p>
    <w:p w14:paraId="4D088FBD" w14:textId="77777777" w:rsidR="00B51AD0" w:rsidRPr="00DC07CE" w:rsidRDefault="00B51AD0" w:rsidP="00B51AD0"/>
    <w:p w14:paraId="5C7F154F" w14:textId="77777777" w:rsidR="00D66937" w:rsidRPr="00D66937" w:rsidRDefault="00D66937" w:rsidP="00D66937">
      <w:pPr>
        <w:spacing w:after="120" w:line="240" w:lineRule="auto"/>
        <w:rPr>
          <w:color w:val="auto"/>
        </w:rPr>
        <w:sectPr w:rsidR="00D66937" w:rsidRPr="00D66937" w:rsidSect="00D66937">
          <w:headerReference w:type="even" r:id="rId15"/>
          <w:headerReference w:type="first" r:id="rId16"/>
          <w:pgSz w:w="12240" w:h="15840" w:code="1"/>
          <w:pgMar w:top="1440" w:right="1440" w:bottom="1440" w:left="1440" w:header="720" w:footer="720" w:gutter="0"/>
          <w:pgNumType w:start="3"/>
          <w:cols w:space="720"/>
          <w:docGrid w:linePitch="360"/>
        </w:sectPr>
      </w:pPr>
    </w:p>
    <w:p w14:paraId="126154C3" w14:textId="77777777" w:rsidR="00D66937" w:rsidRPr="00412EED" w:rsidRDefault="00F3295A" w:rsidP="00136E41">
      <w:pPr>
        <w:jc w:val="center"/>
      </w:pPr>
      <w:r w:rsidRPr="00412EED">
        <w:lastRenderedPageBreak/>
        <w:t>PAGE INTENTIONALLY LEFT BLANK</w:t>
      </w:r>
    </w:p>
    <w:p w14:paraId="3AFD873F" w14:textId="77777777" w:rsidR="00136E41" w:rsidRDefault="00136E41"/>
    <w:p w14:paraId="2B3A3D87" w14:textId="77777777" w:rsidR="00D66937" w:rsidRDefault="00D66937">
      <w:pPr>
        <w:sectPr w:rsidR="00D66937" w:rsidSect="00136E41">
          <w:headerReference w:type="even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6480" w:right="1440" w:bottom="1440" w:left="1440" w:header="720" w:footer="720" w:gutter="0"/>
          <w:cols w:space="720"/>
          <w:titlePg/>
          <w:docGrid w:linePitch="299"/>
        </w:sectPr>
      </w:pPr>
    </w:p>
    <w:p w14:paraId="36E11933" w14:textId="77777777" w:rsidR="00E66349" w:rsidRDefault="00E66349" w:rsidP="00E66349">
      <w:pPr>
        <w:pStyle w:val="Title"/>
      </w:pPr>
      <w:bookmarkStart w:id="0" w:name="_Toc500244378"/>
      <w:r>
        <w:lastRenderedPageBreak/>
        <w:t>Lesson Plan Data Sheet</w:t>
      </w:r>
    </w:p>
    <w:p w14:paraId="74908102" w14:textId="77777777" w:rsidR="00E66349" w:rsidRPr="00906793" w:rsidRDefault="00E66349" w:rsidP="00E66349">
      <w:pPr>
        <w:sectPr w:rsidR="00E66349" w:rsidRPr="00906793" w:rsidSect="00DB3F4A">
          <w:headerReference w:type="default" r:id="rId22"/>
          <w:headerReference w:type="first" r:id="rId23"/>
          <w:footerReference w:type="first" r:id="rId24"/>
          <w:pgSz w:w="12240" w:h="15840"/>
          <w:pgMar w:top="720" w:right="1440" w:bottom="1440" w:left="1440" w:header="288" w:footer="720" w:gutter="0"/>
          <w:pgNumType w:fmt="lowerRoman" w:start="1"/>
          <w:cols w:space="720"/>
          <w:titlePg/>
          <w:docGrid w:linePitch="299"/>
        </w:sectPr>
      </w:pPr>
    </w:p>
    <w:tbl>
      <w:tblPr>
        <w:tblStyle w:val="TableGrid0"/>
        <w:tblW w:w="9360" w:type="dxa"/>
        <w:tblLook w:val="04A0" w:firstRow="1" w:lastRow="0" w:firstColumn="1" w:lastColumn="0" w:noHBand="0" w:noVBand="1"/>
      </w:tblPr>
      <w:tblGrid>
        <w:gridCol w:w="2160"/>
        <w:gridCol w:w="7200"/>
      </w:tblGrid>
      <w:tr w:rsidR="00E66349" w:rsidRPr="00042E2D" w14:paraId="4695AAA1" w14:textId="77777777" w:rsidTr="00BF6F3E">
        <w:tc>
          <w:tcPr>
            <w:tcW w:w="2160" w:type="dxa"/>
          </w:tcPr>
          <w:p w14:paraId="66B20E81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Course Name</w:t>
            </w:r>
          </w:p>
        </w:tc>
        <w:tc>
          <w:tcPr>
            <w:tcW w:w="7200" w:type="dxa"/>
          </w:tcPr>
          <w:p w14:paraId="57E3508A" w14:textId="74B5F148" w:rsidR="00E66349" w:rsidRPr="00042E2D" w:rsidRDefault="009A728C">
            <w:pPr>
              <w:pStyle w:val="TableText"/>
              <w:rPr>
                <w:color w:val="000000" w:themeColor="text1"/>
                <w:szCs w:val="20"/>
              </w:rPr>
            </w:pPr>
            <w:proofErr w:type="spellStart"/>
            <w:r>
              <w:rPr>
                <w:color w:val="000000" w:themeColor="text1"/>
                <w:szCs w:val="20"/>
              </w:rPr>
              <w:t>En</w:t>
            </w:r>
            <w:proofErr w:type="spellEnd"/>
            <w:r>
              <w:rPr>
                <w:color w:val="000000" w:themeColor="text1"/>
                <w:szCs w:val="20"/>
              </w:rPr>
              <w:t xml:space="preserve"> Route </w:t>
            </w:r>
            <w:r w:rsidR="00E66349" w:rsidRPr="00042E2D">
              <w:rPr>
                <w:color w:val="000000" w:themeColor="text1"/>
                <w:szCs w:val="20"/>
              </w:rPr>
              <w:t>Radar Associate</w:t>
            </w:r>
            <w:r w:rsidR="00BF6F3E">
              <w:rPr>
                <w:color w:val="000000" w:themeColor="text1"/>
                <w:szCs w:val="20"/>
              </w:rPr>
              <w:t xml:space="preserve"> Controller Training</w:t>
            </w:r>
            <w:r w:rsidR="00F256B7">
              <w:rPr>
                <w:color w:val="000000" w:themeColor="text1"/>
                <w:szCs w:val="20"/>
              </w:rPr>
              <w:t xml:space="preserve"> Part B</w:t>
            </w:r>
            <w:r w:rsidR="00BF6F3E">
              <w:rPr>
                <w:color w:val="000000" w:themeColor="text1"/>
                <w:szCs w:val="20"/>
              </w:rPr>
              <w:t xml:space="preserve">: </w:t>
            </w:r>
            <w:r w:rsidR="00F83D46">
              <w:rPr>
                <w:color w:val="000000" w:themeColor="text1"/>
                <w:szCs w:val="20"/>
              </w:rPr>
              <w:t>Nonradar</w:t>
            </w:r>
          </w:p>
        </w:tc>
      </w:tr>
      <w:tr w:rsidR="00E66349" w:rsidRPr="00042E2D" w14:paraId="3948BE1A" w14:textId="77777777" w:rsidTr="00BF6F3E">
        <w:tc>
          <w:tcPr>
            <w:tcW w:w="2160" w:type="dxa"/>
          </w:tcPr>
          <w:p w14:paraId="76BFBCEC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Course Number</w:t>
            </w:r>
          </w:p>
        </w:tc>
        <w:tc>
          <w:tcPr>
            <w:tcW w:w="7200" w:type="dxa"/>
          </w:tcPr>
          <w:p w14:paraId="34BFB327" w14:textId="080D924A" w:rsidR="00E66349" w:rsidRPr="00042E2D" w:rsidRDefault="00701661" w:rsidP="00BF6F3E">
            <w:pPr>
              <w:pStyle w:val="TableText"/>
              <w:rPr>
                <w:color w:val="000000" w:themeColor="text1"/>
                <w:szCs w:val="20"/>
              </w:rPr>
            </w:pPr>
            <w:r w:rsidRPr="00701661">
              <w:rPr>
                <w:color w:val="000000" w:themeColor="text1"/>
                <w:szCs w:val="20"/>
              </w:rPr>
              <w:t>55054002</w:t>
            </w:r>
          </w:p>
        </w:tc>
      </w:tr>
      <w:tr w:rsidR="00E66349" w:rsidRPr="00042E2D" w14:paraId="3A0DB66E" w14:textId="77777777" w:rsidTr="00BF6F3E">
        <w:tc>
          <w:tcPr>
            <w:tcW w:w="2160" w:type="dxa"/>
          </w:tcPr>
          <w:p w14:paraId="36B1CA9B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Lesson Title</w:t>
            </w:r>
          </w:p>
        </w:tc>
        <w:tc>
          <w:tcPr>
            <w:tcW w:w="7200" w:type="dxa"/>
          </w:tcPr>
          <w:p w14:paraId="5DB66A02" w14:textId="503C9DE9" w:rsidR="00E66349" w:rsidRPr="00042E2D" w:rsidRDefault="00BF6F3E" w:rsidP="00694FDE">
            <w:pPr>
              <w:pStyle w:val="Table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Initial Separation of Arrivals</w:t>
            </w:r>
            <w:r w:rsidR="007878C8">
              <w:rPr>
                <w:color w:val="000000" w:themeColor="text1"/>
              </w:rPr>
              <w:t xml:space="preserve"> and </w:t>
            </w:r>
            <w:r>
              <w:rPr>
                <w:color w:val="000000" w:themeColor="text1"/>
              </w:rPr>
              <w:t>Departures</w:t>
            </w:r>
          </w:p>
        </w:tc>
      </w:tr>
      <w:tr w:rsidR="00E66349" w:rsidRPr="00042E2D" w14:paraId="41CBC3F2" w14:textId="77777777" w:rsidTr="00BF6F3E">
        <w:tc>
          <w:tcPr>
            <w:tcW w:w="2160" w:type="dxa"/>
          </w:tcPr>
          <w:p w14:paraId="3B1C5C6C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Duration</w:t>
            </w:r>
          </w:p>
        </w:tc>
        <w:tc>
          <w:tcPr>
            <w:tcW w:w="7200" w:type="dxa"/>
          </w:tcPr>
          <w:p w14:paraId="4A12797E" w14:textId="4BEDB857" w:rsidR="00E66349" w:rsidRPr="00042E2D" w:rsidRDefault="009A728C" w:rsidP="00E40439">
            <w:pPr>
              <w:pStyle w:val="Table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45 minutes</w:t>
            </w:r>
            <w:r w:rsidR="00095597">
              <w:rPr>
                <w:color w:val="000000" w:themeColor="text1"/>
              </w:rPr>
              <w:t xml:space="preserve"> (includes lesson and ELT)</w:t>
            </w:r>
          </w:p>
        </w:tc>
      </w:tr>
      <w:tr w:rsidR="00E66349" w:rsidRPr="00042E2D" w14:paraId="01722AFC" w14:textId="77777777" w:rsidTr="00BF6F3E">
        <w:tc>
          <w:tcPr>
            <w:tcW w:w="2160" w:type="dxa"/>
          </w:tcPr>
          <w:p w14:paraId="4128E757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Version</w:t>
            </w:r>
          </w:p>
        </w:tc>
        <w:tc>
          <w:tcPr>
            <w:tcW w:w="7200" w:type="dxa"/>
          </w:tcPr>
          <w:p w14:paraId="593FD8EF" w14:textId="13373349" w:rsidR="00E66349" w:rsidRPr="00042E2D" w:rsidRDefault="009A728C" w:rsidP="00FB7FCB">
            <w:pPr>
              <w:pStyle w:val="Table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627EC1">
              <w:rPr>
                <w:color w:val="000000" w:themeColor="text1"/>
              </w:rPr>
              <w:t>.0</w:t>
            </w:r>
            <w:r>
              <w:rPr>
                <w:color w:val="000000" w:themeColor="text1"/>
              </w:rPr>
              <w:t xml:space="preserve"> </w:t>
            </w:r>
            <w:r w:rsidR="00627EC1">
              <w:rPr>
                <w:color w:val="000000" w:themeColor="text1"/>
              </w:rPr>
              <w:t>20</w:t>
            </w:r>
            <w:r w:rsidR="00C20A36">
              <w:rPr>
                <w:color w:val="000000" w:themeColor="text1"/>
              </w:rPr>
              <w:t>2</w:t>
            </w:r>
            <w:r w:rsidR="00EE1F51">
              <w:rPr>
                <w:color w:val="000000" w:themeColor="text1"/>
              </w:rPr>
              <w:t>2</w:t>
            </w:r>
            <w:r w:rsidR="00D10BC4">
              <w:rPr>
                <w:color w:val="000000" w:themeColor="text1"/>
              </w:rPr>
              <w:t>.</w:t>
            </w:r>
            <w:r w:rsidR="00EE1F51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8</w:t>
            </w:r>
          </w:p>
        </w:tc>
      </w:tr>
      <w:tr w:rsidR="00E66349" w:rsidRPr="00042E2D" w14:paraId="00B18AEF" w14:textId="77777777" w:rsidTr="00BF6F3E">
        <w:tc>
          <w:tcPr>
            <w:tcW w:w="2160" w:type="dxa"/>
          </w:tcPr>
          <w:p w14:paraId="13E7B714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Reference(s)</w:t>
            </w:r>
          </w:p>
        </w:tc>
        <w:tc>
          <w:tcPr>
            <w:tcW w:w="7200" w:type="dxa"/>
          </w:tcPr>
          <w:p w14:paraId="3B673037" w14:textId="0C15DD44" w:rsidR="00E66349" w:rsidRPr="00042E2D" w:rsidRDefault="00E66349" w:rsidP="003709AB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JO 7110.65, Air Traffic Control</w:t>
            </w:r>
          </w:p>
        </w:tc>
      </w:tr>
      <w:tr w:rsidR="00E66349" w:rsidRPr="00042E2D" w14:paraId="5B1FBF79" w14:textId="77777777" w:rsidTr="00BF6F3E">
        <w:tc>
          <w:tcPr>
            <w:tcW w:w="2160" w:type="dxa"/>
          </w:tcPr>
          <w:p w14:paraId="362B9FA2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  <w:szCs w:val="20"/>
              </w:rPr>
              <w:t>Prerequisites</w:t>
            </w:r>
          </w:p>
        </w:tc>
        <w:tc>
          <w:tcPr>
            <w:tcW w:w="7200" w:type="dxa"/>
          </w:tcPr>
          <w:p w14:paraId="744A22A3" w14:textId="582B1C09" w:rsidR="00E66349" w:rsidRPr="00042E2D" w:rsidRDefault="0053373B" w:rsidP="009A728C">
            <w:pPr>
              <w:pStyle w:val="TableText"/>
            </w:pPr>
            <w:r>
              <w:t>NONE</w:t>
            </w:r>
          </w:p>
        </w:tc>
      </w:tr>
      <w:tr w:rsidR="00E66349" w:rsidRPr="00042E2D" w14:paraId="6375ED16" w14:textId="77777777" w:rsidTr="00BF6F3E">
        <w:tc>
          <w:tcPr>
            <w:tcW w:w="2160" w:type="dxa"/>
          </w:tcPr>
          <w:p w14:paraId="6C017353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Handout(s)</w:t>
            </w:r>
          </w:p>
        </w:tc>
        <w:tc>
          <w:tcPr>
            <w:tcW w:w="7200" w:type="dxa"/>
          </w:tcPr>
          <w:p w14:paraId="0EB22659" w14:textId="5A3A1C4D" w:rsidR="00E66349" w:rsidRPr="00042E2D" w:rsidRDefault="0053373B" w:rsidP="00BF6F3E">
            <w:pPr>
              <w:pStyle w:val="Table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NONE</w:t>
            </w:r>
          </w:p>
        </w:tc>
      </w:tr>
      <w:tr w:rsidR="00E66349" w:rsidRPr="00042E2D" w14:paraId="145A243B" w14:textId="77777777" w:rsidTr="00BF6F3E">
        <w:tc>
          <w:tcPr>
            <w:tcW w:w="2160" w:type="dxa"/>
          </w:tcPr>
          <w:p w14:paraId="3E154D25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Exercise / Activity</w:t>
            </w:r>
          </w:p>
        </w:tc>
        <w:tc>
          <w:tcPr>
            <w:tcW w:w="7200" w:type="dxa"/>
          </w:tcPr>
          <w:p w14:paraId="523D4A59" w14:textId="13AAC468" w:rsidR="00E66349" w:rsidRPr="00042E2D" w:rsidRDefault="0053373B" w:rsidP="00606C9E">
            <w:pPr>
              <w:pStyle w:val="Table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NONE</w:t>
            </w:r>
          </w:p>
        </w:tc>
      </w:tr>
      <w:tr w:rsidR="00521933" w:rsidRPr="00042E2D" w14:paraId="1E487C23" w14:textId="77777777" w:rsidTr="00BF6F3E">
        <w:tc>
          <w:tcPr>
            <w:tcW w:w="2160" w:type="dxa"/>
          </w:tcPr>
          <w:p w14:paraId="5D2BA3EB" w14:textId="561DFF70" w:rsidR="00521933" w:rsidRPr="00521933" w:rsidRDefault="00521933" w:rsidP="00BF6F3E">
            <w:pPr>
              <w:pStyle w:val="TableText"/>
              <w:rPr>
                <w:i/>
                <w:vanish/>
                <w:color w:val="000000" w:themeColor="text1"/>
              </w:rPr>
            </w:pPr>
            <w:r w:rsidRPr="00BC4016">
              <w:rPr>
                <w:color w:val="000000" w:themeColor="text1"/>
              </w:rPr>
              <w:t>Scenario</w:t>
            </w:r>
          </w:p>
        </w:tc>
        <w:tc>
          <w:tcPr>
            <w:tcW w:w="7200" w:type="dxa"/>
          </w:tcPr>
          <w:p w14:paraId="6E3C6701" w14:textId="256E0E33" w:rsidR="00521933" w:rsidRPr="00BC4016" w:rsidRDefault="00521933" w:rsidP="00606C9E">
            <w:pPr>
              <w:pStyle w:val="TableText"/>
              <w:rPr>
                <w:color w:val="000000" w:themeColor="text1"/>
              </w:rPr>
            </w:pPr>
            <w:r w:rsidRPr="00BC4016">
              <w:rPr>
                <w:color w:val="000000" w:themeColor="text1"/>
              </w:rPr>
              <w:t>NONE</w:t>
            </w:r>
          </w:p>
        </w:tc>
      </w:tr>
      <w:tr w:rsidR="00E66349" w:rsidRPr="00042E2D" w14:paraId="3417988C" w14:textId="77777777" w:rsidTr="00BF6F3E">
        <w:tc>
          <w:tcPr>
            <w:tcW w:w="2160" w:type="dxa"/>
          </w:tcPr>
          <w:p w14:paraId="612CB47D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Assessments</w:t>
            </w:r>
          </w:p>
        </w:tc>
        <w:tc>
          <w:tcPr>
            <w:tcW w:w="7200" w:type="dxa"/>
          </w:tcPr>
          <w:p w14:paraId="3F3D7754" w14:textId="0035EB8D" w:rsidR="00E66349" w:rsidRPr="00042E2D" w:rsidRDefault="00FA369D" w:rsidP="00946FBF">
            <w:pPr>
              <w:pStyle w:val="TableBullet"/>
              <w:ind w:left="331"/>
              <w:rPr>
                <w:caps/>
                <w:color w:val="000000" w:themeColor="text1"/>
                <w:szCs w:val="20"/>
              </w:rPr>
            </w:pPr>
            <w:r>
              <w:rPr>
                <w:noProof/>
                <w:color w:val="000000" w:themeColor="text1"/>
              </w:rPr>
              <w:t xml:space="preserve">YES - Written </w:t>
            </w:r>
            <w:r w:rsidR="001048E0" w:rsidRPr="00FA6D9B">
              <w:rPr>
                <w:i/>
                <w:noProof/>
                <w:vanish/>
                <w:color w:val="000000" w:themeColor="text1"/>
              </w:rPr>
              <w:t>ELT</w:t>
            </w:r>
            <w:r w:rsidR="00701661" w:rsidRPr="00FA6D9B">
              <w:rPr>
                <w:i/>
                <w:noProof/>
                <w:vanish/>
                <w:color w:val="000000" w:themeColor="text1"/>
              </w:rPr>
              <w:t>01</w:t>
            </w:r>
            <w:r w:rsidR="001048E0" w:rsidRPr="00FA6D9B">
              <w:rPr>
                <w:i/>
                <w:noProof/>
                <w:vanish/>
                <w:color w:val="000000" w:themeColor="text1"/>
              </w:rPr>
              <w:t>_L03</w:t>
            </w:r>
            <w:r w:rsidRPr="00FA6D9B">
              <w:rPr>
                <w:i/>
                <w:noProof/>
                <w:vanish/>
                <w:color w:val="000000" w:themeColor="text1"/>
              </w:rPr>
              <w:t xml:space="preserve"> (Print prior to class)</w:t>
            </w:r>
          </w:p>
        </w:tc>
      </w:tr>
      <w:tr w:rsidR="00E66349" w:rsidRPr="00042E2D" w14:paraId="5A4B4D5D" w14:textId="77777777" w:rsidTr="00BF6F3E">
        <w:tc>
          <w:tcPr>
            <w:tcW w:w="2160" w:type="dxa"/>
          </w:tcPr>
          <w:p w14:paraId="08441432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Materials and Equipment</w:t>
            </w:r>
          </w:p>
        </w:tc>
        <w:tc>
          <w:tcPr>
            <w:tcW w:w="7200" w:type="dxa"/>
          </w:tcPr>
          <w:p w14:paraId="0FB2D2BD" w14:textId="3B888AE6" w:rsidR="00E66349" w:rsidRPr="00042E2D" w:rsidRDefault="00FA369D" w:rsidP="009A728C">
            <w:pPr>
              <w:pStyle w:val="TableBullet"/>
              <w:ind w:left="331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Pencil and/or pen</w:t>
            </w:r>
          </w:p>
        </w:tc>
      </w:tr>
      <w:tr w:rsidR="00E66349" w:rsidRPr="00042E2D" w14:paraId="0DAFAF9F" w14:textId="77777777" w:rsidTr="00BF6F3E">
        <w:tc>
          <w:tcPr>
            <w:tcW w:w="2160" w:type="dxa"/>
          </w:tcPr>
          <w:p w14:paraId="15E3C52D" w14:textId="77777777" w:rsidR="00E66349" w:rsidRPr="00042E2D" w:rsidRDefault="00E66349" w:rsidP="00BF6F3E">
            <w:pPr>
              <w:pStyle w:val="TableText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Other Pertinent Information</w:t>
            </w:r>
          </w:p>
        </w:tc>
        <w:tc>
          <w:tcPr>
            <w:tcW w:w="7200" w:type="dxa"/>
          </w:tcPr>
          <w:p w14:paraId="425D2938" w14:textId="77777777" w:rsidR="00F256B7" w:rsidRPr="009A728C" w:rsidRDefault="00F256B7" w:rsidP="009A728C">
            <w:pPr>
              <w:pStyle w:val="TableBullet"/>
              <w:ind w:left="331"/>
              <w:rPr>
                <w:noProof/>
                <w:color w:val="000000" w:themeColor="text1"/>
              </w:rPr>
            </w:pPr>
            <w:r w:rsidRPr="009A728C">
              <w:rPr>
                <w:b/>
                <w:bCs/>
                <w:noProof/>
                <w:color w:val="000000" w:themeColor="text1"/>
              </w:rPr>
              <w:t>Ensure lesson materials are downloaded to the classroom computer</w:t>
            </w:r>
          </w:p>
          <w:p w14:paraId="6EFAB2BB" w14:textId="1A040675" w:rsidR="008C2ADC" w:rsidRPr="009A728C" w:rsidRDefault="00E46B45" w:rsidP="009A728C">
            <w:pPr>
              <w:pStyle w:val="TableBullet"/>
              <w:ind w:left="331"/>
              <w:rPr>
                <w:noProof/>
                <w:color w:val="000000" w:themeColor="text1"/>
              </w:rPr>
            </w:pPr>
            <w:r w:rsidRPr="00C530B6">
              <w:rPr>
                <w:noProof/>
                <w:color w:val="000000" w:themeColor="text1"/>
              </w:rPr>
              <w:t>Course</w:t>
            </w:r>
            <w:r w:rsidR="00086CAB" w:rsidRPr="009A728C">
              <w:rPr>
                <w:noProof/>
                <w:color w:val="000000" w:themeColor="text1"/>
              </w:rPr>
              <w:t xml:space="preserve"> 57839</w:t>
            </w:r>
            <w:r w:rsidR="00521933" w:rsidRPr="009A728C">
              <w:rPr>
                <w:noProof/>
                <w:color w:val="000000" w:themeColor="text1"/>
              </w:rPr>
              <w:t xml:space="preserve"> -</w:t>
            </w:r>
            <w:r w:rsidRPr="009A728C">
              <w:rPr>
                <w:noProof/>
                <w:color w:val="000000" w:themeColor="text1"/>
              </w:rPr>
              <w:t xml:space="preserve"> INITIAL SEPARATION </w:t>
            </w:r>
            <w:r w:rsidR="008C2ADC" w:rsidRPr="009A728C">
              <w:rPr>
                <w:noProof/>
                <w:color w:val="000000" w:themeColor="text1"/>
              </w:rPr>
              <w:t>of</w:t>
            </w:r>
            <w:r w:rsidRPr="009A728C">
              <w:rPr>
                <w:noProof/>
                <w:color w:val="000000" w:themeColor="text1"/>
              </w:rPr>
              <w:t xml:space="preserve"> DEPARTURES </w:t>
            </w:r>
            <w:r w:rsidR="008C2ADC" w:rsidRPr="009A728C">
              <w:rPr>
                <w:noProof/>
                <w:color w:val="000000" w:themeColor="text1"/>
              </w:rPr>
              <w:t>and</w:t>
            </w:r>
            <w:r w:rsidRPr="009A728C">
              <w:rPr>
                <w:noProof/>
                <w:color w:val="000000" w:themeColor="text1"/>
              </w:rPr>
              <w:t xml:space="preserve"> ARRIVALS, </w:t>
            </w:r>
            <w:r w:rsidR="00086CAB" w:rsidRPr="009A728C">
              <w:rPr>
                <w:noProof/>
                <w:color w:val="000000" w:themeColor="text1"/>
              </w:rPr>
              <w:t xml:space="preserve">or current course, </w:t>
            </w:r>
            <w:r w:rsidR="008C2ADC" w:rsidRPr="009A728C">
              <w:rPr>
                <w:noProof/>
                <w:color w:val="000000" w:themeColor="text1"/>
              </w:rPr>
              <w:t>is available as supplemental training for this lesson</w:t>
            </w:r>
          </w:p>
          <w:p w14:paraId="7B590551" w14:textId="46BFF8C3" w:rsidR="00CA12B7" w:rsidRPr="009A728C" w:rsidRDefault="00CA12B7" w:rsidP="009A728C">
            <w:pPr>
              <w:pStyle w:val="TableBullet"/>
              <w:ind w:left="331"/>
              <w:rPr>
                <w:noProof/>
                <w:color w:val="000000" w:themeColor="text1"/>
              </w:rPr>
            </w:pPr>
            <w:r w:rsidRPr="009A728C">
              <w:rPr>
                <w:noProof/>
                <w:color w:val="000000" w:themeColor="text1"/>
              </w:rPr>
              <w:t xml:space="preserve">This lesson is based on ERAM </w:t>
            </w:r>
            <w:r w:rsidR="000F66F7" w:rsidRPr="009A728C">
              <w:rPr>
                <w:noProof/>
                <w:color w:val="000000" w:themeColor="text1"/>
              </w:rPr>
              <w:t>EAE410</w:t>
            </w:r>
          </w:p>
          <w:p w14:paraId="27128CC9" w14:textId="6D04B7D0" w:rsidR="00E66349" w:rsidRPr="00C530B6" w:rsidRDefault="00E66349" w:rsidP="009A728C">
            <w:pPr>
              <w:pStyle w:val="TableBullet"/>
              <w:ind w:left="331"/>
              <w:rPr>
                <w:noProof/>
              </w:rPr>
            </w:pPr>
            <w:r w:rsidRPr="009A728C">
              <w:rPr>
                <w:noProof/>
                <w:color w:val="000000" w:themeColor="text1"/>
              </w:rPr>
              <w:t xml:space="preserve">The lesson has been reviewed and reflects current orders and manuals as of </w:t>
            </w:r>
            <w:r w:rsidR="00FF71B8">
              <w:rPr>
                <w:noProof/>
                <w:color w:val="000000" w:themeColor="text1"/>
              </w:rPr>
              <w:t>April</w:t>
            </w:r>
            <w:r w:rsidR="00FF71B8" w:rsidRPr="009A728C">
              <w:rPr>
                <w:noProof/>
                <w:color w:val="000000" w:themeColor="text1"/>
              </w:rPr>
              <w:t xml:space="preserve"> </w:t>
            </w:r>
            <w:r w:rsidR="000F66F7" w:rsidRPr="009A728C">
              <w:rPr>
                <w:noProof/>
                <w:color w:val="000000" w:themeColor="text1"/>
              </w:rPr>
              <w:t>202</w:t>
            </w:r>
            <w:r w:rsidR="00FF71B8">
              <w:rPr>
                <w:noProof/>
                <w:color w:val="000000" w:themeColor="text1"/>
              </w:rPr>
              <w:t>2</w:t>
            </w:r>
          </w:p>
        </w:tc>
      </w:tr>
    </w:tbl>
    <w:p w14:paraId="27F12DDF" w14:textId="41516319" w:rsidR="00E66349" w:rsidRPr="00042E2D" w:rsidRDefault="00E66349" w:rsidP="00E66349">
      <w:pPr>
        <w:pStyle w:val="InstructorNote"/>
        <w:rPr>
          <w:color w:val="000000" w:themeColor="text1"/>
        </w:rPr>
      </w:pPr>
      <w:r w:rsidRPr="00042E2D">
        <w:rPr>
          <w:noProof/>
          <w:color w:val="000000" w:themeColor="text1"/>
        </w:rPr>
        <w:drawing>
          <wp:inline distT="0" distB="0" distL="0" distR="0" wp14:anchorId="2475B02D" wp14:editId="51F484F7">
            <wp:extent cx="298734" cy="27432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2E2D">
        <w:rPr>
          <w:b/>
          <w:color w:val="000000" w:themeColor="text1"/>
        </w:rPr>
        <w:t xml:space="preserve"> </w:t>
      </w:r>
      <w:r w:rsidRPr="00042E2D">
        <w:rPr>
          <w:color w:val="000000" w:themeColor="text1"/>
        </w:rPr>
        <w:t xml:space="preserve">As you prep for this lesson, recall and be prepared to talk about examples and personal experiences that illustrate or explain the teaching points in the lesson. </w:t>
      </w:r>
    </w:p>
    <w:p w14:paraId="6A7985F2" w14:textId="77777777" w:rsidR="00E66349" w:rsidRPr="00042E2D" w:rsidRDefault="00E66349" w:rsidP="00E66349">
      <w:pPr>
        <w:pStyle w:val="BlockCloseContinued"/>
        <w:rPr>
          <w:color w:val="000000" w:themeColor="text1"/>
        </w:rPr>
      </w:pPr>
    </w:p>
    <w:p w14:paraId="53148F1F" w14:textId="77777777" w:rsidR="00E66349" w:rsidRPr="00042E2D" w:rsidRDefault="00E66349" w:rsidP="00E66349">
      <w:pPr>
        <w:pStyle w:val="Heading2"/>
        <w:rPr>
          <w:color w:val="000000" w:themeColor="text1"/>
        </w:rPr>
        <w:sectPr w:rsidR="00E66349" w:rsidRPr="00042E2D" w:rsidSect="004D2487">
          <w:headerReference w:type="default" r:id="rId26"/>
          <w:headerReference w:type="first" r:id="rId27"/>
          <w:type w:val="continuous"/>
          <w:pgSz w:w="12240" w:h="15840"/>
          <w:pgMar w:top="1440" w:right="1440" w:bottom="1440" w:left="1440" w:header="720" w:footer="720" w:gutter="0"/>
          <w:cols w:space="346"/>
          <w:titlePg/>
          <w:docGrid w:linePitch="299"/>
        </w:sectPr>
      </w:pPr>
    </w:p>
    <w:p w14:paraId="56C37BEA" w14:textId="77777777" w:rsidR="00E66349" w:rsidRPr="00042E2D" w:rsidRDefault="00E66349" w:rsidP="00E66349">
      <w:pPr>
        <w:rPr>
          <w:color w:val="000000" w:themeColor="text1"/>
        </w:rPr>
        <w:sectPr w:rsidR="00E66349" w:rsidRPr="00042E2D" w:rsidSect="001C07CA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74571C03" w14:textId="675128EC" w:rsidR="00136E41" w:rsidRPr="00042E2D" w:rsidRDefault="004D2487" w:rsidP="001421EF">
      <w:pPr>
        <w:pStyle w:val="Title"/>
        <w:rPr>
          <w:color w:val="000000" w:themeColor="text1"/>
        </w:rPr>
      </w:pPr>
      <w:r w:rsidRPr="00042E2D">
        <w:rPr>
          <w:color w:val="000000" w:themeColor="text1"/>
        </w:rPr>
        <w:lastRenderedPageBreak/>
        <w:t xml:space="preserve">Lesson </w:t>
      </w:r>
      <w:r w:rsidR="006134EC" w:rsidRPr="00042E2D">
        <w:rPr>
          <w:color w:val="000000" w:themeColor="text1"/>
        </w:rPr>
        <w:t>Icon Legend</w:t>
      </w:r>
    </w:p>
    <w:p w14:paraId="2F9BCF03" w14:textId="1C701AD3" w:rsidR="006134EC" w:rsidRPr="00042E2D" w:rsidRDefault="006134EC" w:rsidP="006134EC">
      <w:pPr>
        <w:pStyle w:val="BlockOpen"/>
        <w:rPr>
          <w:color w:val="000000" w:themeColor="text1"/>
        </w:rPr>
      </w:pPr>
    </w:p>
    <w:p w14:paraId="4CDA933A" w14:textId="77777777" w:rsidR="00136E41" w:rsidRPr="00042E2D" w:rsidRDefault="00136E41" w:rsidP="00136E41">
      <w:pPr>
        <w:rPr>
          <w:color w:val="000000" w:themeColor="text1"/>
        </w:rPr>
        <w:sectPr w:rsidR="00136E41" w:rsidRPr="00042E2D" w:rsidSect="008D2317">
          <w:headerReference w:type="default" r:id="rId28"/>
          <w:headerReference w:type="first" r:id="rId29"/>
          <w:pgSz w:w="12240" w:h="15840"/>
          <w:pgMar w:top="720" w:right="1440" w:bottom="1440" w:left="1440" w:header="288" w:footer="720" w:gutter="0"/>
          <w:pgNumType w:fmt="lowerRoman" w:start="2"/>
          <w:cols w:space="720"/>
          <w:titlePg/>
          <w:docGrid w:linePitch="299"/>
        </w:sectPr>
      </w:pPr>
    </w:p>
    <w:tbl>
      <w:tblPr>
        <w:tblStyle w:val="TableGrid7"/>
        <w:tblW w:w="9270" w:type="dxa"/>
        <w:tblInd w:w="85" w:type="dxa"/>
        <w:tblLook w:val="04A0" w:firstRow="1" w:lastRow="0" w:firstColumn="1" w:lastColumn="0" w:noHBand="0" w:noVBand="1"/>
      </w:tblPr>
      <w:tblGrid>
        <w:gridCol w:w="810"/>
        <w:gridCol w:w="8460"/>
      </w:tblGrid>
      <w:tr w:rsidR="008A1B5A" w:rsidRPr="00042E2D" w14:paraId="727C7EB3" w14:textId="77777777" w:rsidTr="00345962">
        <w:trPr>
          <w:trHeight w:val="432"/>
        </w:trPr>
        <w:tc>
          <w:tcPr>
            <w:tcW w:w="810" w:type="dxa"/>
            <w:shd w:val="clear" w:color="auto" w:fill="4F81BD"/>
            <w:vAlign w:val="center"/>
          </w:tcPr>
          <w:p w14:paraId="7E9F33E2" w14:textId="77777777" w:rsidR="006134EC" w:rsidRPr="00042E2D" w:rsidRDefault="006134EC" w:rsidP="00345962">
            <w:pPr>
              <w:spacing w:before="6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460" w:type="dxa"/>
            <w:shd w:val="clear" w:color="auto" w:fill="4F81BD"/>
            <w:vAlign w:val="center"/>
          </w:tcPr>
          <w:p w14:paraId="3C967111" w14:textId="77777777" w:rsidR="006134EC" w:rsidRPr="00042E2D" w:rsidRDefault="006134EC" w:rsidP="00345962">
            <w:pPr>
              <w:spacing w:before="60"/>
              <w:jc w:val="center"/>
              <w:rPr>
                <w:b/>
                <w:color w:val="000000" w:themeColor="text1"/>
              </w:rPr>
            </w:pPr>
            <w:r w:rsidRPr="00042E2D">
              <w:rPr>
                <w:b/>
                <w:color w:val="000000" w:themeColor="text1"/>
              </w:rPr>
              <w:t>Description</w:t>
            </w:r>
          </w:p>
        </w:tc>
      </w:tr>
      <w:tr w:rsidR="008A1B5A" w:rsidRPr="00042E2D" w14:paraId="4B493A0D" w14:textId="77777777" w:rsidTr="00843E27">
        <w:trPr>
          <w:trHeight w:val="647"/>
        </w:trPr>
        <w:tc>
          <w:tcPr>
            <w:tcW w:w="810" w:type="dxa"/>
            <w:vAlign w:val="center"/>
          </w:tcPr>
          <w:p w14:paraId="2D159DF4" w14:textId="21D35044" w:rsidR="00D402F4" w:rsidRPr="00042E2D" w:rsidRDefault="00D402F4" w:rsidP="00D402F4">
            <w:pPr>
              <w:spacing w:before="60"/>
              <w:jc w:val="center"/>
              <w:rPr>
                <w:color w:val="000000" w:themeColor="text1"/>
              </w:rPr>
            </w:pPr>
            <w:r w:rsidRPr="00042E2D">
              <w:rPr>
                <w:noProof/>
                <w:color w:val="000000" w:themeColor="text1"/>
              </w:rPr>
              <w:drawing>
                <wp:inline distT="0" distB="0" distL="0" distR="0" wp14:anchorId="42BB01BE" wp14:editId="1B3EA2FA">
                  <wp:extent cx="301752" cy="274320"/>
                  <wp:effectExtent l="0" t="0" r="3175" b="0"/>
                  <wp:docPr id="1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3159561C" w14:textId="7176A532" w:rsidR="00D402F4" w:rsidRPr="00042E2D" w:rsidRDefault="00D402F4" w:rsidP="00D402F4">
            <w:pPr>
              <w:spacing w:before="60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The Activity icon indicates an exercise, lab, or hands-on activity.</w:t>
            </w:r>
            <w:r w:rsidRPr="00042E2D" w:rsidDel="009A15F1">
              <w:rPr>
                <w:color w:val="000000" w:themeColor="text1"/>
              </w:rPr>
              <w:t xml:space="preserve"> </w:t>
            </w:r>
          </w:p>
        </w:tc>
      </w:tr>
      <w:tr w:rsidR="008A1B5A" w:rsidRPr="00042E2D" w14:paraId="76684A77" w14:textId="77777777" w:rsidTr="00345962">
        <w:trPr>
          <w:trHeight w:val="576"/>
        </w:trPr>
        <w:tc>
          <w:tcPr>
            <w:tcW w:w="810" w:type="dxa"/>
            <w:vAlign w:val="center"/>
          </w:tcPr>
          <w:p w14:paraId="5344E24F" w14:textId="455319A8" w:rsidR="00D402F4" w:rsidRPr="00042E2D" w:rsidRDefault="00D402F4" w:rsidP="00D402F4">
            <w:pPr>
              <w:spacing w:before="60"/>
              <w:jc w:val="center"/>
              <w:rPr>
                <w:color w:val="000000" w:themeColor="text1"/>
              </w:rPr>
            </w:pPr>
            <w:r w:rsidRPr="00042E2D">
              <w:rPr>
                <w:noProof/>
                <w:color w:val="000000" w:themeColor="text1"/>
              </w:rPr>
              <w:drawing>
                <wp:inline distT="0" distB="0" distL="0" distR="0" wp14:anchorId="200C1CC6" wp14:editId="0BB88A23">
                  <wp:extent cx="301752" cy="277535"/>
                  <wp:effectExtent l="0" t="0" r="3175" b="825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9"/>
                          <a:stretch/>
                        </pic:blipFill>
                        <pic:spPr bwMode="auto">
                          <a:xfrm>
                            <a:off x="0" y="0"/>
                            <a:ext cx="301752" cy="27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14AAC585" w14:textId="0090C165" w:rsidR="00D402F4" w:rsidRPr="00042E2D" w:rsidRDefault="00D402F4" w:rsidP="00D402F4">
            <w:pPr>
              <w:spacing w:before="60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The Discussion Question icon signals a discussion question to be asked to the students.</w:t>
            </w:r>
            <w:r w:rsidRPr="00042E2D" w:rsidDel="009A15F1">
              <w:rPr>
                <w:color w:val="000000" w:themeColor="text1"/>
              </w:rPr>
              <w:t xml:space="preserve"> </w:t>
            </w:r>
          </w:p>
        </w:tc>
      </w:tr>
      <w:tr w:rsidR="008A1B5A" w:rsidRPr="00042E2D" w14:paraId="016E9162" w14:textId="77777777" w:rsidTr="00345962">
        <w:trPr>
          <w:trHeight w:val="576"/>
        </w:trPr>
        <w:tc>
          <w:tcPr>
            <w:tcW w:w="810" w:type="dxa"/>
            <w:vAlign w:val="center"/>
          </w:tcPr>
          <w:p w14:paraId="19FDBE8E" w14:textId="6266A955" w:rsidR="00D402F4" w:rsidRPr="00042E2D" w:rsidRDefault="00D402F4" w:rsidP="00D402F4">
            <w:pPr>
              <w:spacing w:before="60"/>
              <w:jc w:val="center"/>
              <w:rPr>
                <w:color w:val="000000" w:themeColor="text1"/>
              </w:rPr>
            </w:pPr>
            <w:r w:rsidRPr="00042E2D">
              <w:rPr>
                <w:noProof/>
                <w:color w:val="000000" w:themeColor="text1"/>
              </w:rPr>
              <w:drawing>
                <wp:inline distT="0" distB="0" distL="0" distR="0" wp14:anchorId="177AFE58" wp14:editId="647C2EFD">
                  <wp:extent cx="301752" cy="278496"/>
                  <wp:effectExtent l="0" t="0" r="3175" b="762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6"/>
                          <a:stretch/>
                        </pic:blipFill>
                        <pic:spPr bwMode="auto">
                          <a:xfrm>
                            <a:off x="0" y="0"/>
                            <a:ext cx="301752" cy="27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368402DC" w14:textId="6C52DD4A" w:rsidR="00D402F4" w:rsidRPr="00042E2D" w:rsidRDefault="00D402F4" w:rsidP="00D402F4">
            <w:pPr>
              <w:spacing w:before="60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The Handout icon indicates a handout is to be distributed to the students.</w:t>
            </w:r>
            <w:r w:rsidRPr="00042E2D" w:rsidDel="009A15F1">
              <w:rPr>
                <w:color w:val="000000" w:themeColor="text1"/>
              </w:rPr>
              <w:t xml:space="preserve"> </w:t>
            </w:r>
          </w:p>
        </w:tc>
      </w:tr>
      <w:tr w:rsidR="008A1B5A" w:rsidRPr="00042E2D" w14:paraId="079AD91F" w14:textId="77777777" w:rsidTr="00345962">
        <w:trPr>
          <w:trHeight w:val="576"/>
        </w:trPr>
        <w:tc>
          <w:tcPr>
            <w:tcW w:w="810" w:type="dxa"/>
            <w:vAlign w:val="center"/>
          </w:tcPr>
          <w:p w14:paraId="09CC1FD1" w14:textId="201D443A" w:rsidR="00D402F4" w:rsidRPr="00042E2D" w:rsidRDefault="00D402F4" w:rsidP="00D402F4">
            <w:pPr>
              <w:spacing w:before="60"/>
              <w:jc w:val="center"/>
              <w:rPr>
                <w:color w:val="000000" w:themeColor="text1"/>
              </w:rPr>
            </w:pPr>
            <w:r w:rsidRPr="00042E2D">
              <w:rPr>
                <w:noProof/>
                <w:color w:val="000000" w:themeColor="text1"/>
              </w:rPr>
              <w:drawing>
                <wp:inline distT="0" distB="0" distL="0" distR="0" wp14:anchorId="1DCF225D" wp14:editId="2E661397">
                  <wp:extent cx="301752" cy="277091"/>
                  <wp:effectExtent l="0" t="0" r="317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" cy="277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76ED45C7" w14:textId="31D720E6" w:rsidR="00D402F4" w:rsidRPr="00042E2D" w:rsidRDefault="00D402F4" w:rsidP="00D402F4">
            <w:pPr>
              <w:spacing w:before="60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The Instructor Note icon is in hidden text and indicates text that is for the instructor only.</w:t>
            </w:r>
          </w:p>
        </w:tc>
      </w:tr>
      <w:tr w:rsidR="008A1B5A" w:rsidRPr="00042E2D" w14:paraId="103C1FD6" w14:textId="77777777" w:rsidTr="00843E27">
        <w:trPr>
          <w:trHeight w:val="629"/>
        </w:trPr>
        <w:tc>
          <w:tcPr>
            <w:tcW w:w="810" w:type="dxa"/>
            <w:vAlign w:val="center"/>
          </w:tcPr>
          <w:p w14:paraId="5A8832D5" w14:textId="5398BB5B" w:rsidR="00D402F4" w:rsidRPr="00042E2D" w:rsidRDefault="00D402F4" w:rsidP="00D402F4">
            <w:pPr>
              <w:spacing w:before="60"/>
              <w:jc w:val="center"/>
              <w:rPr>
                <w:color w:val="000000" w:themeColor="text1"/>
              </w:rPr>
            </w:pPr>
            <w:r w:rsidRPr="00042E2D">
              <w:rPr>
                <w:noProof/>
                <w:color w:val="000000" w:themeColor="text1"/>
              </w:rPr>
              <w:drawing>
                <wp:inline distT="0" distB="0" distL="0" distR="0" wp14:anchorId="25588227" wp14:editId="4F85E1D1">
                  <wp:extent cx="298734" cy="274320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34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3612F48A" w14:textId="2F4E1351" w:rsidR="00D402F4" w:rsidRPr="00042E2D" w:rsidRDefault="00D402F4" w:rsidP="00D402F4">
            <w:pPr>
              <w:spacing w:before="60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The Multimedia icon indicates a video or audio clip is in the presentation.</w:t>
            </w:r>
          </w:p>
        </w:tc>
      </w:tr>
      <w:tr w:rsidR="008A1B5A" w:rsidRPr="00042E2D" w14:paraId="7DA4DEB0" w14:textId="77777777" w:rsidTr="00843E27">
        <w:trPr>
          <w:trHeight w:val="584"/>
        </w:trPr>
        <w:tc>
          <w:tcPr>
            <w:tcW w:w="810" w:type="dxa"/>
            <w:vAlign w:val="center"/>
          </w:tcPr>
          <w:p w14:paraId="6D9E1614" w14:textId="1A6C6026" w:rsidR="00D402F4" w:rsidRPr="00042E2D" w:rsidRDefault="00D402F4" w:rsidP="00D402F4">
            <w:pPr>
              <w:spacing w:before="60"/>
              <w:jc w:val="center"/>
              <w:rPr>
                <w:color w:val="000000" w:themeColor="text1"/>
              </w:rPr>
            </w:pPr>
            <w:r w:rsidRPr="00042E2D">
              <w:rPr>
                <w:noProof/>
                <w:color w:val="000000" w:themeColor="text1"/>
              </w:rPr>
              <w:drawing>
                <wp:inline distT="0" distB="0" distL="0" distR="0" wp14:anchorId="4AB15F94" wp14:editId="11AC9F70">
                  <wp:extent cx="301752" cy="274320"/>
                  <wp:effectExtent l="0" t="0" r="3175" b="0"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88"/>
                          <a:stretch/>
                        </pic:blipFill>
                        <pic:spPr bwMode="auto">
                          <a:xfrm>
                            <a:off x="0" y="0"/>
                            <a:ext cx="301752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64C1E617" w14:textId="49BDCD2D" w:rsidR="00D402F4" w:rsidRPr="00042E2D" w:rsidRDefault="00D402F4" w:rsidP="00D402F4">
            <w:pPr>
              <w:spacing w:before="60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The Phraseology icon indicates that phraseology is in the content.</w:t>
            </w:r>
          </w:p>
        </w:tc>
      </w:tr>
      <w:tr w:rsidR="008A1B5A" w:rsidRPr="00042E2D" w14:paraId="768BFE9A" w14:textId="77777777" w:rsidTr="00843E27">
        <w:trPr>
          <w:trHeight w:val="629"/>
        </w:trPr>
        <w:tc>
          <w:tcPr>
            <w:tcW w:w="810" w:type="dxa"/>
            <w:vAlign w:val="center"/>
          </w:tcPr>
          <w:p w14:paraId="4B449A2C" w14:textId="02E31259" w:rsidR="00D402F4" w:rsidRPr="00042E2D" w:rsidRDefault="00D402F4" w:rsidP="00D402F4">
            <w:pPr>
              <w:spacing w:before="60"/>
              <w:jc w:val="center"/>
              <w:rPr>
                <w:color w:val="000000" w:themeColor="text1"/>
              </w:rPr>
            </w:pPr>
            <w:r w:rsidRPr="00042E2D">
              <w:rPr>
                <w:rFonts w:eastAsiaTheme="majorEastAsia"/>
                <w:noProof/>
                <w:color w:val="000000" w:themeColor="text1"/>
              </w:rPr>
              <w:drawing>
                <wp:inline distT="0" distB="0" distL="0" distR="0" wp14:anchorId="5C438798" wp14:editId="25B5B2F5">
                  <wp:extent cx="301752" cy="277091"/>
                  <wp:effectExtent l="0" t="0" r="3175" b="889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" cy="277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21DB5657" w14:textId="60713DE3" w:rsidR="00D402F4" w:rsidRPr="00042E2D" w:rsidRDefault="00D402F4" w:rsidP="00D402F4">
            <w:pPr>
              <w:spacing w:before="60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The WBT icon indicates a component of web-based training.</w:t>
            </w:r>
          </w:p>
        </w:tc>
      </w:tr>
      <w:tr w:rsidR="008A1B5A" w:rsidRPr="00042E2D" w14:paraId="0C66247D" w14:textId="77777777" w:rsidTr="00843E27">
        <w:trPr>
          <w:trHeight w:val="647"/>
        </w:trPr>
        <w:tc>
          <w:tcPr>
            <w:tcW w:w="810" w:type="dxa"/>
            <w:vAlign w:val="center"/>
          </w:tcPr>
          <w:p w14:paraId="73B34038" w14:textId="49916424" w:rsidR="00D402F4" w:rsidRPr="00042E2D" w:rsidRDefault="00D402F4" w:rsidP="00D402F4">
            <w:pPr>
              <w:spacing w:before="60"/>
              <w:jc w:val="center"/>
              <w:rPr>
                <w:rFonts w:eastAsiaTheme="majorEastAsia"/>
                <w:noProof/>
                <w:color w:val="000000" w:themeColor="text1"/>
              </w:rPr>
            </w:pPr>
            <w:r w:rsidRPr="00042E2D">
              <w:rPr>
                <w:noProof/>
                <w:color w:val="000000" w:themeColor="text1"/>
              </w:rPr>
              <w:drawing>
                <wp:inline distT="0" distB="0" distL="0" distR="0" wp14:anchorId="69BB94B7" wp14:editId="5C450FF0">
                  <wp:extent cx="301752" cy="283464"/>
                  <wp:effectExtent l="0" t="0" r="3175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G_Click_Icon_Arrow_No-Border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3EB3A24C" w14:textId="5C77370E" w:rsidR="00D402F4" w:rsidRPr="00042E2D" w:rsidRDefault="00D402F4" w:rsidP="00D402F4">
            <w:pPr>
              <w:spacing w:before="60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The Click icon indicates a PPT slide with click-based functionality to present additional information.</w:t>
            </w:r>
          </w:p>
        </w:tc>
      </w:tr>
      <w:tr w:rsidR="00D402F4" w:rsidRPr="00042E2D" w14:paraId="6A0DB0A4" w14:textId="77777777" w:rsidTr="00843E27">
        <w:trPr>
          <w:trHeight w:val="647"/>
        </w:trPr>
        <w:tc>
          <w:tcPr>
            <w:tcW w:w="810" w:type="dxa"/>
            <w:vAlign w:val="center"/>
          </w:tcPr>
          <w:p w14:paraId="4F8BFE64" w14:textId="5037D251" w:rsidR="00D402F4" w:rsidRPr="00042E2D" w:rsidRDefault="00D402F4" w:rsidP="00D402F4">
            <w:pPr>
              <w:spacing w:before="60"/>
              <w:jc w:val="center"/>
              <w:rPr>
                <w:noProof/>
                <w:color w:val="000000" w:themeColor="text1"/>
              </w:rPr>
            </w:pPr>
            <w:r w:rsidRPr="00042E2D">
              <w:rPr>
                <w:noProof/>
                <w:color w:val="000000" w:themeColor="text1"/>
              </w:rPr>
              <w:drawing>
                <wp:inline distT="0" distB="0" distL="0" distR="0" wp14:anchorId="088C54E8" wp14:editId="0AA1F5D7">
                  <wp:extent cx="301752" cy="274320"/>
                  <wp:effectExtent l="0" t="0" r="3175" b="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con_Def_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vAlign w:val="center"/>
          </w:tcPr>
          <w:p w14:paraId="48AB2DED" w14:textId="5DE4C4D5" w:rsidR="00D402F4" w:rsidRPr="00042E2D" w:rsidRDefault="00D402F4" w:rsidP="00D402F4">
            <w:pPr>
              <w:spacing w:before="60"/>
              <w:rPr>
                <w:color w:val="000000" w:themeColor="text1"/>
              </w:rPr>
            </w:pPr>
            <w:r w:rsidRPr="00042E2D">
              <w:rPr>
                <w:color w:val="000000" w:themeColor="text1"/>
              </w:rPr>
              <w:t>The Definition icon indicates a published definition.</w:t>
            </w:r>
          </w:p>
        </w:tc>
      </w:tr>
    </w:tbl>
    <w:p w14:paraId="708F2162" w14:textId="77777777" w:rsidR="0057770C" w:rsidRPr="00042E2D" w:rsidRDefault="0057770C" w:rsidP="007F7C76">
      <w:pPr>
        <w:pStyle w:val="BlockCloseContinued"/>
        <w:rPr>
          <w:color w:val="000000" w:themeColor="text1"/>
        </w:rPr>
      </w:pPr>
    </w:p>
    <w:p w14:paraId="3E00B0A0" w14:textId="77777777" w:rsidR="00136E41" w:rsidRPr="00042E2D" w:rsidRDefault="00136E41" w:rsidP="00352578">
      <w:pPr>
        <w:pStyle w:val="Heading2"/>
        <w:rPr>
          <w:color w:val="000000" w:themeColor="text1"/>
        </w:rPr>
        <w:sectPr w:rsidR="00136E41" w:rsidRPr="00042E2D" w:rsidSect="004D2487">
          <w:headerReference w:type="default" r:id="rId38"/>
          <w:headerReference w:type="first" r:id="rId39"/>
          <w:type w:val="continuous"/>
          <w:pgSz w:w="12240" w:h="15840"/>
          <w:pgMar w:top="1440" w:right="1440" w:bottom="1440" w:left="1440" w:header="720" w:footer="720" w:gutter="0"/>
          <w:cols w:space="346"/>
          <w:titlePg/>
          <w:docGrid w:linePitch="299"/>
        </w:sectPr>
      </w:pPr>
    </w:p>
    <w:p w14:paraId="3B84C610" w14:textId="77777777" w:rsidR="00412EED" w:rsidRPr="008A1B5A" w:rsidRDefault="00412EED" w:rsidP="006D5FEA">
      <w:pPr>
        <w:rPr>
          <w:color w:val="FF0000"/>
        </w:rPr>
        <w:sectPr w:rsidR="00412EED" w:rsidRPr="008A1B5A" w:rsidSect="001C07CA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6FAF28C7" w14:textId="77777777" w:rsidR="00136E41" w:rsidRPr="006C7BE5" w:rsidRDefault="00412EED" w:rsidP="00352578">
      <w:pPr>
        <w:jc w:val="center"/>
        <w:rPr>
          <w:color w:val="000000" w:themeColor="text1"/>
        </w:rPr>
      </w:pPr>
      <w:r w:rsidRPr="006C7BE5">
        <w:rPr>
          <w:color w:val="000000" w:themeColor="text1"/>
        </w:rPr>
        <w:lastRenderedPageBreak/>
        <w:t>PAGE INTENTIONALLY LEFT BLANK</w:t>
      </w:r>
    </w:p>
    <w:p w14:paraId="2DBC59BF" w14:textId="77777777" w:rsidR="000C3E63" w:rsidRPr="006C7BE5" w:rsidRDefault="000C3E63" w:rsidP="00352578">
      <w:pPr>
        <w:jc w:val="center"/>
        <w:rPr>
          <w:color w:val="000000" w:themeColor="text1"/>
        </w:rPr>
      </w:pPr>
      <w:bookmarkStart w:id="1" w:name="_GoBack"/>
      <w:bookmarkEnd w:id="1"/>
    </w:p>
    <w:p w14:paraId="2DCBCD2E" w14:textId="77777777" w:rsidR="00412EED" w:rsidRPr="008A1B5A" w:rsidRDefault="00412EED" w:rsidP="00384C20">
      <w:pPr>
        <w:rPr>
          <w:color w:val="FF0000"/>
        </w:rPr>
        <w:sectPr w:rsidR="00412EED" w:rsidRPr="008A1B5A" w:rsidSect="00412EED">
          <w:headerReference w:type="first" r:id="rId40"/>
          <w:footerReference w:type="first" r:id="rId41"/>
          <w:pgSz w:w="12240" w:h="15840"/>
          <w:pgMar w:top="7920" w:right="1440" w:bottom="1440" w:left="1440" w:header="720" w:footer="720" w:gutter="0"/>
          <w:cols w:space="346"/>
          <w:titlePg/>
          <w:docGrid w:linePitch="299"/>
        </w:sectPr>
      </w:pPr>
    </w:p>
    <w:p w14:paraId="7E8B1A8D" w14:textId="59754EC2" w:rsidR="000040B0" w:rsidRPr="00AB2890" w:rsidRDefault="000040B0" w:rsidP="001421EF">
      <w:pPr>
        <w:pStyle w:val="Title"/>
        <w:rPr>
          <w:color w:val="auto"/>
        </w:rPr>
      </w:pPr>
      <w:bookmarkStart w:id="2" w:name="_Toc500244385"/>
      <w:bookmarkEnd w:id="0"/>
      <w:r w:rsidRPr="00AB2890">
        <w:rPr>
          <w:color w:val="auto"/>
        </w:rPr>
        <w:lastRenderedPageBreak/>
        <w:t>Lesson I</w:t>
      </w:r>
      <w:r w:rsidR="00B51DF4" w:rsidRPr="00AB2890">
        <w:rPr>
          <w:color w:val="auto"/>
        </w:rPr>
        <w:t>ntroduction</w:t>
      </w:r>
    </w:p>
    <w:p w14:paraId="39867FF2" w14:textId="77777777" w:rsidR="000040B0" w:rsidRPr="008A1B5A" w:rsidRDefault="000040B0" w:rsidP="00352578">
      <w:pPr>
        <w:rPr>
          <w:color w:val="FF0000"/>
        </w:rPr>
        <w:sectPr w:rsidR="000040B0" w:rsidRPr="008A1B5A" w:rsidSect="00DA11D7">
          <w:headerReference w:type="default" r:id="rId42"/>
          <w:headerReference w:type="first" r:id="rId43"/>
          <w:footerReference w:type="first" r:id="rId44"/>
          <w:pgSz w:w="12240" w:h="15840"/>
          <w:pgMar w:top="720" w:right="1440" w:bottom="1440" w:left="1440" w:header="288" w:footer="720" w:gutter="0"/>
          <w:pgNumType w:start="1"/>
          <w:cols w:space="720"/>
          <w:titlePg/>
          <w:docGrid w:linePitch="299"/>
        </w:sectPr>
      </w:pPr>
    </w:p>
    <w:p w14:paraId="77E72FF7" w14:textId="45C9D437" w:rsidR="000040B0" w:rsidRDefault="000040B0" w:rsidP="001421EF">
      <w:pPr>
        <w:pStyle w:val="Subtitle"/>
        <w:rPr>
          <w:color w:val="auto"/>
        </w:rPr>
      </w:pPr>
      <w:r w:rsidRPr="00AB2890">
        <w:rPr>
          <w:color w:val="auto"/>
        </w:rPr>
        <w:t>Overview</w:t>
      </w:r>
    </w:p>
    <w:p w14:paraId="457BCB12" w14:textId="19364668" w:rsidR="00E97B43" w:rsidRDefault="00E97B43" w:rsidP="00E97B43">
      <w:pPr>
        <w:pStyle w:val="Reference"/>
      </w:pPr>
      <w:r>
        <w:t>JO 7110.65, par. 2-1-3</w:t>
      </w:r>
    </w:p>
    <w:p w14:paraId="0B95A38E" w14:textId="4B0CAB93" w:rsidR="000D74ED" w:rsidRDefault="000D74ED" w:rsidP="000D74ED"/>
    <w:p w14:paraId="401F14FF" w14:textId="77777777" w:rsidR="001B75AB" w:rsidRPr="000D74ED" w:rsidRDefault="001B75AB" w:rsidP="000D74ED"/>
    <w:p w14:paraId="687CA094" w14:textId="6447CAE8" w:rsidR="00657B9B" w:rsidRPr="00F4496D" w:rsidRDefault="00657B9B" w:rsidP="0045554A">
      <w:pPr>
        <w:pStyle w:val="OriginalPage"/>
      </w:pPr>
      <w:r w:rsidRPr="00F4496D">
        <w:t>1</w:t>
      </w:r>
    </w:p>
    <w:p w14:paraId="4C973A0D" w14:textId="77777777" w:rsidR="00987295" w:rsidRPr="008A1B5A" w:rsidRDefault="000040B0" w:rsidP="00987295">
      <w:pPr>
        <w:pStyle w:val="BlockOpen"/>
        <w:rPr>
          <w:color w:val="FF0000"/>
        </w:rPr>
      </w:pPr>
      <w:r w:rsidRPr="008A1B5A">
        <w:rPr>
          <w:color w:val="FF0000"/>
        </w:rPr>
        <w:br w:type="column"/>
      </w:r>
    </w:p>
    <w:p w14:paraId="609AD9C4" w14:textId="63E88543" w:rsidR="000040B0" w:rsidRDefault="008961BC" w:rsidP="00BB0779">
      <w:pPr>
        <w:pStyle w:val="ThumbnailParagraph"/>
      </w:pPr>
      <w:r w:rsidRPr="008961BC">
        <w:drawing>
          <wp:inline distT="0" distB="0" distL="0" distR="0" wp14:anchorId="6A4D5219" wp14:editId="6D43B8F5">
            <wp:extent cx="2598052" cy="1947672"/>
            <wp:effectExtent l="19050" t="19050" r="12065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8052" cy="19476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D6430" w14:textId="77777777" w:rsidR="00D81682" w:rsidRPr="00AB2890" w:rsidRDefault="00D81682" w:rsidP="00BB0779">
      <w:pPr>
        <w:pStyle w:val="ThumbnailParagraph"/>
      </w:pPr>
    </w:p>
    <w:p w14:paraId="298D4C5C" w14:textId="6C816B9C" w:rsidR="00DF2D16" w:rsidRPr="00AB2890" w:rsidRDefault="002B19CF" w:rsidP="0062099F">
      <w:pPr>
        <w:spacing w:after="240"/>
        <w:rPr>
          <w:color w:val="auto"/>
        </w:rPr>
      </w:pPr>
      <w:r w:rsidRPr="00AB2890">
        <w:rPr>
          <w:color w:val="auto"/>
        </w:rPr>
        <w:t>Overview</w:t>
      </w:r>
    </w:p>
    <w:p w14:paraId="63DAE5EA" w14:textId="0DB7E02E" w:rsidR="00701661" w:rsidRPr="00E97B43" w:rsidRDefault="00C34B14" w:rsidP="00C34B14">
      <w:pPr>
        <w:spacing w:after="240"/>
        <w:rPr>
          <w:color w:val="auto"/>
        </w:rPr>
      </w:pPr>
      <w:r w:rsidRPr="00E97B43">
        <w:rPr>
          <w:color w:val="auto"/>
        </w:rPr>
        <w:t xml:space="preserve">Learning to use </w:t>
      </w:r>
      <w:r w:rsidR="00E97B43" w:rsidRPr="00E97B43">
        <w:rPr>
          <w:color w:val="auto"/>
        </w:rPr>
        <w:t xml:space="preserve">the </w:t>
      </w:r>
      <w:r w:rsidR="003E1E46" w:rsidRPr="00E97B43">
        <w:rPr>
          <w:color w:val="auto"/>
        </w:rPr>
        <w:t>nonradar procedures contained in this lesson will enable you</w:t>
      </w:r>
      <w:r w:rsidRPr="00E97B43">
        <w:rPr>
          <w:color w:val="auto"/>
        </w:rPr>
        <w:t xml:space="preserve"> to provide a safe, orderly, and expeditious flow of traffic</w:t>
      </w:r>
      <w:r w:rsidR="00E97B43" w:rsidRPr="00E97B43">
        <w:rPr>
          <w:color w:val="auto"/>
        </w:rPr>
        <w:t>,</w:t>
      </w:r>
      <w:r w:rsidR="003E1E46" w:rsidRPr="00E97B43">
        <w:rPr>
          <w:color w:val="auto"/>
        </w:rPr>
        <w:t xml:space="preserve"> when an operational advantage will be gained over radar procedures.</w:t>
      </w:r>
    </w:p>
    <w:p w14:paraId="604511B0" w14:textId="3B77C4B4" w:rsidR="00D91BEE" w:rsidRPr="001A7817" w:rsidRDefault="00701661" w:rsidP="00FA6D9B">
      <w:pPr>
        <w:spacing w:after="240"/>
      </w:pPr>
      <w:r>
        <w:t xml:space="preserve">This lesson will cover the rules and procedures for providing initial separation between </w:t>
      </w:r>
      <w:r w:rsidR="003E1E46">
        <w:t xml:space="preserve">successive </w:t>
      </w:r>
      <w:r>
        <w:t xml:space="preserve">departures and </w:t>
      </w:r>
      <w:r w:rsidR="003E1E46">
        <w:t xml:space="preserve">a departure and an </w:t>
      </w:r>
      <w:r>
        <w:t>arrival</w:t>
      </w:r>
      <w:r w:rsidR="00BB0779">
        <w:t>.</w:t>
      </w:r>
    </w:p>
    <w:p w14:paraId="0B67BA6D" w14:textId="7961CDEA" w:rsidR="000040B0" w:rsidRPr="00E55E86" w:rsidRDefault="000040B0" w:rsidP="00E55E86">
      <w:pPr>
        <w:pStyle w:val="BlockClose"/>
      </w:pPr>
    </w:p>
    <w:p w14:paraId="222837FF" w14:textId="77777777" w:rsidR="00E55E86" w:rsidRPr="00E97B43" w:rsidRDefault="00E55E86" w:rsidP="00F26458">
      <w:pPr>
        <w:rPr>
          <w:color w:val="FF0000"/>
        </w:rPr>
        <w:sectPr w:rsidR="00E55E86" w:rsidRPr="00E97B43" w:rsidSect="001B21B7">
          <w:type w:val="continuous"/>
          <w:pgSz w:w="12240" w:h="15840"/>
          <w:pgMar w:top="72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410C9EE" w14:textId="45755D7E" w:rsidR="00465D27" w:rsidRPr="00AB2890" w:rsidRDefault="00AB2890" w:rsidP="00465D27">
      <w:pPr>
        <w:pStyle w:val="Subtitle"/>
        <w:rPr>
          <w:color w:val="auto"/>
        </w:rPr>
      </w:pPr>
      <w:r w:rsidRPr="00AB2890">
        <w:rPr>
          <w:color w:val="auto"/>
        </w:rPr>
        <w:lastRenderedPageBreak/>
        <w:t xml:space="preserve">Lesson </w:t>
      </w:r>
      <w:r w:rsidR="00465D27" w:rsidRPr="00AB2890">
        <w:rPr>
          <w:color w:val="auto"/>
        </w:rPr>
        <w:t>Objectives</w:t>
      </w:r>
    </w:p>
    <w:p w14:paraId="4C86BC81" w14:textId="2C3BD89E" w:rsidR="0045554A" w:rsidRPr="001B75AB" w:rsidRDefault="0045554A" w:rsidP="0045554A">
      <w:pPr>
        <w:rPr>
          <w:color w:val="auto"/>
        </w:rPr>
      </w:pPr>
    </w:p>
    <w:p w14:paraId="0EF1ED68" w14:textId="4880E616" w:rsidR="001B75AB" w:rsidRPr="001B75AB" w:rsidRDefault="001B75AB" w:rsidP="0045554A">
      <w:pPr>
        <w:rPr>
          <w:color w:val="auto"/>
        </w:rPr>
      </w:pPr>
    </w:p>
    <w:p w14:paraId="59A1D569" w14:textId="0726F8A7" w:rsidR="0045554A" w:rsidRPr="00F4496D" w:rsidRDefault="00A07603" w:rsidP="0045554A">
      <w:pPr>
        <w:pStyle w:val="OriginalPage"/>
      </w:pPr>
      <w:r w:rsidRPr="00F4496D">
        <w:t>2</w:t>
      </w:r>
    </w:p>
    <w:p w14:paraId="631F628F" w14:textId="77777777" w:rsidR="00465D27" w:rsidRPr="008A1B5A" w:rsidRDefault="00465D27" w:rsidP="00465D27">
      <w:pPr>
        <w:pStyle w:val="BlockOpen"/>
        <w:rPr>
          <w:color w:val="FF0000"/>
        </w:rPr>
      </w:pPr>
      <w:r w:rsidRPr="008A1B5A">
        <w:rPr>
          <w:color w:val="FF0000"/>
        </w:rPr>
        <w:br w:type="column"/>
      </w:r>
    </w:p>
    <w:p w14:paraId="46150382" w14:textId="03F94400" w:rsidR="00465D27" w:rsidRDefault="007878C8" w:rsidP="00890467">
      <w:pPr>
        <w:pStyle w:val="ThumbnailParagraph"/>
        <w:rPr>
          <w:noProof/>
        </w:rPr>
      </w:pPr>
      <w:r w:rsidRPr="007878C8">
        <w:rPr>
          <w:noProof/>
        </w:rPr>
        <w:t xml:space="preserve"> </w:t>
      </w:r>
      <w:r w:rsidRPr="007878C8">
        <w:rPr>
          <w:noProof/>
        </w:rPr>
        <w:drawing>
          <wp:inline distT="0" distB="0" distL="0" distR="0" wp14:anchorId="5682B1E4" wp14:editId="0A04B193">
            <wp:extent cx="2624328" cy="1965960"/>
            <wp:effectExtent l="19050" t="19050" r="2413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C25149" w14:textId="77777777" w:rsidR="00890467" w:rsidRPr="00890467" w:rsidRDefault="00890467" w:rsidP="00890467">
      <w:pPr>
        <w:pStyle w:val="ThumbnailParagraph"/>
      </w:pPr>
    </w:p>
    <w:p w14:paraId="49FA3B50" w14:textId="76C159C9" w:rsidR="002B19CF" w:rsidRPr="00DE64C3" w:rsidRDefault="002B19CF" w:rsidP="00465D27">
      <w:pPr>
        <w:pStyle w:val="Text"/>
        <w:rPr>
          <w:color w:val="auto"/>
        </w:rPr>
      </w:pPr>
      <w:r w:rsidRPr="00DE64C3">
        <w:rPr>
          <w:color w:val="auto"/>
        </w:rPr>
        <w:t>Objectives</w:t>
      </w:r>
    </w:p>
    <w:p w14:paraId="65FA7A5A" w14:textId="7958FCCB" w:rsidR="004457AA" w:rsidRPr="00DE64C3" w:rsidRDefault="004457AA" w:rsidP="00FF71B8">
      <w:pPr>
        <w:pStyle w:val="InstructorNote"/>
      </w:pPr>
      <w:r w:rsidRPr="00DE64C3">
        <w:rPr>
          <w:noProof/>
        </w:rPr>
        <w:drawing>
          <wp:inline distT="0" distB="0" distL="0" distR="0" wp14:anchorId="5534B126" wp14:editId="617CF291">
            <wp:extent cx="298734" cy="27432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64C3">
        <w:rPr>
          <w:bCs/>
        </w:rPr>
        <w:t xml:space="preserve"> </w:t>
      </w:r>
      <w:r w:rsidRPr="00DE64C3">
        <w:t>Review the lesson objectives.</w:t>
      </w:r>
    </w:p>
    <w:p w14:paraId="6EA07519" w14:textId="73B5D918" w:rsidR="007A155A" w:rsidRPr="00DE64C3" w:rsidRDefault="00BC75FA" w:rsidP="00FA6D9B">
      <w:pPr>
        <w:pStyle w:val="BulletsLevel1"/>
      </w:pPr>
      <w:r w:rsidRPr="00DE64C3">
        <w:t>At the end of this lesson</w:t>
      </w:r>
      <w:r w:rsidR="00D81820">
        <w:t>,</w:t>
      </w:r>
      <w:r w:rsidRPr="00DE64C3">
        <w:t xml:space="preserve"> you will be able to </w:t>
      </w:r>
      <w:r w:rsidR="00B648C5">
        <w:t xml:space="preserve">identify </w:t>
      </w:r>
      <w:r w:rsidR="001B784E">
        <w:t xml:space="preserve">the </w:t>
      </w:r>
      <w:r w:rsidR="00540FB9">
        <w:t>attributes of</w:t>
      </w:r>
      <w:r w:rsidRPr="00DE64C3">
        <w:t>:</w:t>
      </w:r>
    </w:p>
    <w:p w14:paraId="7CF0D10B" w14:textId="5731D442" w:rsidR="00FD5DE1" w:rsidRPr="006D78FF" w:rsidRDefault="00C530B6" w:rsidP="00FA6D9B">
      <w:pPr>
        <w:pStyle w:val="BulletsLevel2"/>
      </w:pPr>
      <w:r>
        <w:t>Initial s</w:t>
      </w:r>
      <w:r w:rsidR="00267C65" w:rsidRPr="00F509F5">
        <w:t xml:space="preserve">eparation </w:t>
      </w:r>
      <w:r>
        <w:t>of s</w:t>
      </w:r>
      <w:r w:rsidR="00FD5DE1" w:rsidRPr="006D78FF">
        <w:t xml:space="preserve">uccessive </w:t>
      </w:r>
      <w:r>
        <w:t>d</w:t>
      </w:r>
      <w:r w:rsidR="00FD5DE1" w:rsidRPr="006D78FF">
        <w:t>epart</w:t>
      </w:r>
      <w:r w:rsidR="00111D15">
        <w:t xml:space="preserve">ing </w:t>
      </w:r>
      <w:r>
        <w:t>a</w:t>
      </w:r>
      <w:r w:rsidR="00111D15">
        <w:t>ircraft</w:t>
      </w:r>
    </w:p>
    <w:p w14:paraId="49B781D9" w14:textId="71425D86" w:rsidR="006B5D69" w:rsidRPr="000C3DBE" w:rsidRDefault="00FD5DE1" w:rsidP="00FA6D9B">
      <w:pPr>
        <w:pStyle w:val="BulletsLevel2"/>
      </w:pPr>
      <w:r w:rsidRPr="000C3DBE">
        <w:t xml:space="preserve">Initial </w:t>
      </w:r>
      <w:r w:rsidR="00C530B6">
        <w:t>s</w:t>
      </w:r>
      <w:r w:rsidRPr="000C3DBE">
        <w:t>epara</w:t>
      </w:r>
      <w:r w:rsidR="00C530B6">
        <w:t>tion of departing and arriving a</w:t>
      </w:r>
      <w:r w:rsidRPr="000C3DBE">
        <w:t>ircraft</w:t>
      </w:r>
    </w:p>
    <w:p w14:paraId="17D8EDE9" w14:textId="452C3D68" w:rsidR="00DE64C3" w:rsidRDefault="006B5D69" w:rsidP="00FA6D9B">
      <w:r>
        <w:rPr>
          <w:b/>
        </w:rPr>
        <w:t xml:space="preserve">NOTE: </w:t>
      </w:r>
      <w:r w:rsidRPr="005F53B4">
        <w:t>There will be a graded end-of-lesson test upon completion of the lesson. The passing score is 70%. If you do not achieve a score of 70%, you will be provided study time and one retake of an alternate end-of-lesson test.</w:t>
      </w:r>
    </w:p>
    <w:p w14:paraId="1BBCFA7B" w14:textId="77777777" w:rsidR="00465D27" w:rsidRPr="006D78FF" w:rsidRDefault="00465D27" w:rsidP="00465D27">
      <w:pPr>
        <w:pStyle w:val="BlockClose"/>
        <w:rPr>
          <w:color w:val="auto"/>
        </w:rPr>
      </w:pPr>
    </w:p>
    <w:p w14:paraId="3BE20060" w14:textId="77777777" w:rsidR="00465D27" w:rsidRPr="008A1B5A" w:rsidRDefault="00465D27" w:rsidP="006D78FF">
      <w:pPr>
        <w:rPr>
          <w:color w:val="FF0000"/>
        </w:rPr>
        <w:sectPr w:rsidR="00465D27" w:rsidRPr="008A1B5A" w:rsidSect="005C75BC">
          <w:headerReference w:type="first" r:id="rId47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2F8B0FE" w14:textId="76CC86C8" w:rsidR="009472BB" w:rsidRPr="009472BB" w:rsidRDefault="009472BB" w:rsidP="006C1C85">
      <w:pPr>
        <w:pStyle w:val="TitleContinued"/>
      </w:pPr>
      <w:r w:rsidRPr="009472BB">
        <w:lastRenderedPageBreak/>
        <w:t xml:space="preserve">Initial Separation of </w:t>
      </w:r>
      <w:r w:rsidR="006D78FF">
        <w:t>Successive Depart</w:t>
      </w:r>
      <w:r w:rsidR="00111D15">
        <w:t>ing Aircraft</w:t>
      </w:r>
    </w:p>
    <w:p w14:paraId="544FC14F" w14:textId="77777777" w:rsidR="009472BB" w:rsidRDefault="009472BB" w:rsidP="009472BB">
      <w:pPr>
        <w:sectPr w:rsidR="009472BB" w:rsidSect="00FA6D9B">
          <w:headerReference w:type="default" r:id="rId48"/>
          <w:headerReference w:type="first" r:id="rId49"/>
          <w:pgSz w:w="12240" w:h="15840"/>
          <w:pgMar w:top="720" w:right="1440" w:bottom="1440" w:left="1440" w:header="288" w:footer="720" w:gutter="0"/>
          <w:cols w:space="346"/>
          <w:titlePg/>
          <w:docGrid w:linePitch="299"/>
        </w:sectPr>
      </w:pPr>
    </w:p>
    <w:p w14:paraId="75C9FC81" w14:textId="0EDE5862" w:rsidR="00DF02AD" w:rsidRDefault="00CD18D2" w:rsidP="00DF02AD">
      <w:pPr>
        <w:pStyle w:val="ColumnHeader"/>
      </w:pPr>
      <w:r>
        <w:t xml:space="preserve">Minima on Diverging Courses </w:t>
      </w:r>
    </w:p>
    <w:p w14:paraId="60E8CDBB" w14:textId="3BD65DBB" w:rsidR="00DF02AD" w:rsidRDefault="00315581" w:rsidP="00DF02AD">
      <w:pPr>
        <w:pStyle w:val="Reference"/>
      </w:pPr>
      <w:r>
        <w:t>JO 7110.65, par. 6-2-1</w:t>
      </w:r>
    </w:p>
    <w:p w14:paraId="29D69B83" w14:textId="0E1F9120" w:rsidR="00315581" w:rsidRDefault="00315581" w:rsidP="00DF02AD">
      <w:pPr>
        <w:pStyle w:val="Reference"/>
      </w:pPr>
    </w:p>
    <w:p w14:paraId="6C0F2428" w14:textId="7FB98AF2" w:rsidR="00315581" w:rsidRDefault="00315581" w:rsidP="00DF02AD">
      <w:pPr>
        <w:pStyle w:val="Reference"/>
      </w:pPr>
    </w:p>
    <w:p w14:paraId="7891F84C" w14:textId="04EF9197" w:rsidR="00DF02AD" w:rsidRPr="00F4496D" w:rsidRDefault="00A07603" w:rsidP="001B75AB">
      <w:pPr>
        <w:pStyle w:val="OriginalPage"/>
      </w:pPr>
      <w:r w:rsidRPr="00F4496D">
        <w:t>3</w:t>
      </w:r>
    </w:p>
    <w:p w14:paraId="12EF7E83" w14:textId="77777777" w:rsidR="00DF02AD" w:rsidRDefault="00DF02AD" w:rsidP="00DF02AD">
      <w:pPr>
        <w:pStyle w:val="BlockOpen"/>
      </w:pPr>
      <w:r>
        <w:br w:type="column"/>
      </w:r>
    </w:p>
    <w:p w14:paraId="08D527A8" w14:textId="46BFBAA3" w:rsidR="00DF02AD" w:rsidRDefault="007878C8" w:rsidP="00890467">
      <w:pPr>
        <w:pStyle w:val="ThumbnailParagraph"/>
      </w:pPr>
      <w:r w:rsidRPr="007878C8">
        <w:rPr>
          <w:noProof/>
        </w:rPr>
        <w:drawing>
          <wp:inline distT="0" distB="0" distL="0" distR="0" wp14:anchorId="0AE38D08" wp14:editId="68D7DD13">
            <wp:extent cx="2624328" cy="1965960"/>
            <wp:effectExtent l="19050" t="19050" r="2413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5F171E" w14:textId="77777777" w:rsidR="00DF02AD" w:rsidRDefault="00DF02AD" w:rsidP="00890467">
      <w:pPr>
        <w:pStyle w:val="ThumbnailParagraph"/>
      </w:pPr>
    </w:p>
    <w:p w14:paraId="7F06D7D9" w14:textId="3C40BFBF" w:rsidR="00DF02AD" w:rsidRDefault="00CD18D2" w:rsidP="00DF02AD">
      <w:r>
        <w:t xml:space="preserve">Minima on Diverging Courses </w:t>
      </w:r>
    </w:p>
    <w:p w14:paraId="153DEA77" w14:textId="65C9395E" w:rsidR="00CD18D2" w:rsidRPr="00FA6D9B" w:rsidRDefault="00CD18D2" w:rsidP="00CD18D2">
      <w:pPr>
        <w:pStyle w:val="BulletsLevel1"/>
      </w:pPr>
      <w:r w:rsidRPr="00B06766">
        <w:t>Courses must diverge by 45 degrees or more after departure from adjacent or same airport</w:t>
      </w:r>
      <w:r w:rsidR="000D74ED" w:rsidRPr="00FA6D9B">
        <w:t xml:space="preserve"> to use the initial separation procedures</w:t>
      </w:r>
    </w:p>
    <w:p w14:paraId="01427902" w14:textId="73AAC461" w:rsidR="00C26D0A" w:rsidRPr="00FA6D9B" w:rsidRDefault="00C26D0A" w:rsidP="007B53F1">
      <w:pPr>
        <w:pStyle w:val="BulletsLevel2"/>
      </w:pPr>
      <w:r w:rsidRPr="00FA6D9B">
        <w:t>Consider known aircraft performance characteristics when applying initial separation to successive departing aircraft</w:t>
      </w:r>
    </w:p>
    <w:p w14:paraId="3EDE261B" w14:textId="793CB964" w:rsidR="00AD78CB" w:rsidRPr="00FA6D9B" w:rsidRDefault="00F83D46" w:rsidP="007B53F1">
      <w:pPr>
        <w:pStyle w:val="BulletsLevel2"/>
      </w:pPr>
      <w:r w:rsidRPr="00FA6D9B">
        <w:t>When one or both of the departure surfaces is a helipad, use the takeoff course of the helicopter as a reference, comparable to the centerline of a runway and the helipad center as the threshold</w:t>
      </w:r>
    </w:p>
    <w:p w14:paraId="5C158BC7" w14:textId="6F0F73E6" w:rsidR="00F83D46" w:rsidRDefault="00AD78CB" w:rsidP="007B53F1">
      <w:pPr>
        <w:pStyle w:val="BulletsLevel2"/>
        <w:numPr>
          <w:ilvl w:val="0"/>
          <w:numId w:val="0"/>
        </w:numPr>
        <w:ind w:left="360"/>
      </w:pPr>
      <w:r w:rsidRPr="009472BB">
        <w:rPr>
          <w:b/>
          <w:bCs/>
        </w:rPr>
        <w:t>NOTE:</w:t>
      </w:r>
      <w:r>
        <w:rPr>
          <w:b/>
          <w:bCs/>
        </w:rPr>
        <w:t xml:space="preserve"> </w:t>
      </w:r>
      <w:r w:rsidRPr="00226A87">
        <w:t>Controllers</w:t>
      </w:r>
      <w:r>
        <w:t xml:space="preserve"> can make courses diverge by issuing turns and headings</w:t>
      </w:r>
      <w:r w:rsidRPr="00DE64C3">
        <w:t>.</w:t>
      </w:r>
    </w:p>
    <w:p w14:paraId="7F632A21" w14:textId="77777777" w:rsidR="00DF02AD" w:rsidRPr="00E55E86" w:rsidRDefault="00DF02AD" w:rsidP="00E55E86">
      <w:pPr>
        <w:pStyle w:val="BlockClose"/>
      </w:pPr>
    </w:p>
    <w:p w14:paraId="29B9A0B1" w14:textId="77777777" w:rsidR="00DF02AD" w:rsidRPr="008A1B5A" w:rsidRDefault="00DF02AD" w:rsidP="00DF02AD">
      <w:pPr>
        <w:rPr>
          <w:color w:val="FF0000"/>
        </w:rPr>
        <w:sectPr w:rsidR="00DF02AD" w:rsidRPr="008A1B5A" w:rsidSect="009472BB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A297A34" w14:textId="4F73A71B" w:rsidR="00A328B3" w:rsidRDefault="00DD544B" w:rsidP="00FE108E">
      <w:pPr>
        <w:pStyle w:val="ColumnHeader"/>
        <w:outlineLvl w:val="2"/>
      </w:pPr>
      <w:r>
        <w:lastRenderedPageBreak/>
        <w:t>1-</w:t>
      </w:r>
      <w:r w:rsidR="00A328B3">
        <w:t>Minute Separation</w:t>
      </w:r>
    </w:p>
    <w:p w14:paraId="1227271D" w14:textId="5B7A0061" w:rsidR="00A328B3" w:rsidRDefault="00A328B3" w:rsidP="00A328B3">
      <w:pPr>
        <w:pStyle w:val="Reference"/>
      </w:pPr>
      <w:r>
        <w:t xml:space="preserve">JO </w:t>
      </w:r>
      <w:r w:rsidR="0031545D">
        <w:t>7110.65, par. 6-2-1</w:t>
      </w:r>
    </w:p>
    <w:p w14:paraId="7923946F" w14:textId="48A643F7" w:rsidR="00DF02AD" w:rsidRDefault="00DF02AD" w:rsidP="00DF02AD">
      <w:pPr>
        <w:rPr>
          <w:rFonts w:eastAsiaTheme="minorEastAsia"/>
        </w:rPr>
      </w:pPr>
    </w:p>
    <w:p w14:paraId="450FFCD5" w14:textId="77777777" w:rsidR="001B75AB" w:rsidRDefault="001B75AB" w:rsidP="00DF02AD">
      <w:pPr>
        <w:rPr>
          <w:rFonts w:eastAsiaTheme="minorEastAsia"/>
        </w:rPr>
      </w:pPr>
    </w:p>
    <w:p w14:paraId="29746B96" w14:textId="4B0B2935" w:rsidR="00DF02AD" w:rsidRPr="00F4496D" w:rsidRDefault="00A07603" w:rsidP="001B75AB">
      <w:pPr>
        <w:pStyle w:val="OriginalPage"/>
        <w:rPr>
          <w:rFonts w:eastAsiaTheme="minorEastAsia"/>
        </w:rPr>
      </w:pPr>
      <w:r w:rsidRPr="00F4496D">
        <w:rPr>
          <w:rFonts w:eastAsiaTheme="minorEastAsia"/>
        </w:rPr>
        <w:t>4</w:t>
      </w:r>
    </w:p>
    <w:p w14:paraId="72501D13" w14:textId="77777777" w:rsidR="00DF02AD" w:rsidRDefault="00DF02AD" w:rsidP="00DF02AD">
      <w:pPr>
        <w:pStyle w:val="BlockOpen"/>
        <w:rPr>
          <w:rFonts w:eastAsiaTheme="minorEastAsia"/>
        </w:rPr>
      </w:pPr>
      <w:r>
        <w:rPr>
          <w:rFonts w:eastAsiaTheme="minorEastAsia"/>
        </w:rPr>
        <w:br w:type="column"/>
      </w:r>
    </w:p>
    <w:p w14:paraId="2B289944" w14:textId="4427BFB3" w:rsidR="00A328B3" w:rsidRDefault="007878C8" w:rsidP="00890467">
      <w:pPr>
        <w:pStyle w:val="ThumbnailParagraph"/>
      </w:pPr>
      <w:r w:rsidRPr="007878C8">
        <w:rPr>
          <w:noProof/>
        </w:rPr>
        <w:drawing>
          <wp:inline distT="0" distB="0" distL="0" distR="0" wp14:anchorId="2255B53D" wp14:editId="14882CD9">
            <wp:extent cx="2624328" cy="1965960"/>
            <wp:effectExtent l="19050" t="19050" r="2413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8C968D" w14:textId="77777777" w:rsidR="00A328B3" w:rsidRDefault="00A328B3" w:rsidP="00890467">
      <w:pPr>
        <w:pStyle w:val="ThumbnailParagraph"/>
      </w:pPr>
    </w:p>
    <w:p w14:paraId="5F7878AF" w14:textId="46CACA1E" w:rsidR="00A328B3" w:rsidRDefault="00DD544B" w:rsidP="00A328B3">
      <w:r>
        <w:t>1-</w:t>
      </w:r>
      <w:r w:rsidR="0031545D">
        <w:t>Minute Separation</w:t>
      </w:r>
    </w:p>
    <w:p w14:paraId="3447CA05" w14:textId="29A130C8" w:rsidR="0031545D" w:rsidRPr="00FA6D9B" w:rsidRDefault="0031545D" w:rsidP="00A328B3">
      <w:pPr>
        <w:pStyle w:val="BulletsLevel1"/>
      </w:pPr>
      <w:r w:rsidRPr="00B06766">
        <w:t xml:space="preserve">When aircraft will fly diverging courses </w:t>
      </w:r>
      <w:r w:rsidR="00AD78CB" w:rsidRPr="00B06766">
        <w:t xml:space="preserve">by 45 degrees or more </w:t>
      </w:r>
      <w:r w:rsidRPr="00FA6D9B">
        <w:t>immediately after takeoff</w:t>
      </w:r>
    </w:p>
    <w:p w14:paraId="2BBACD22" w14:textId="5DC6D0BB" w:rsidR="00A328B3" w:rsidRPr="00FA6D9B" w:rsidRDefault="000C57DE" w:rsidP="0031545D">
      <w:pPr>
        <w:pStyle w:val="BulletsLevel2"/>
      </w:pPr>
      <w:r w:rsidRPr="00FA6D9B">
        <w:t xml:space="preserve">Use </w:t>
      </w:r>
      <w:r w:rsidR="00AD78CB" w:rsidRPr="00FA6D9B">
        <w:t xml:space="preserve">1 </w:t>
      </w:r>
      <w:r w:rsidR="0031545D" w:rsidRPr="00FA6D9B">
        <w:t xml:space="preserve">minute </w:t>
      </w:r>
      <w:r w:rsidRPr="00FA6D9B">
        <w:t xml:space="preserve">separation </w:t>
      </w:r>
      <w:r w:rsidR="0031545D" w:rsidRPr="00FA6D9B">
        <w:t>until courses diverge</w:t>
      </w:r>
    </w:p>
    <w:p w14:paraId="61E7FE43" w14:textId="16D62B9B" w:rsidR="000A3857" w:rsidRPr="000C57DE" w:rsidRDefault="009472BB" w:rsidP="00B33A83">
      <w:pPr>
        <w:ind w:left="1080" w:hanging="1080"/>
        <w:rPr>
          <w:i/>
          <w:caps/>
        </w:rPr>
      </w:pPr>
      <w:r>
        <w:rPr>
          <w:b/>
          <w:noProof/>
        </w:rPr>
        <w:t>Example:</w:t>
      </w:r>
      <w:r w:rsidR="000A3857">
        <w:rPr>
          <w:noProof/>
        </w:rPr>
        <w:t xml:space="preserve"> </w:t>
      </w:r>
      <w:r w:rsidRPr="006C1C85">
        <w:t>“</w:t>
      </w:r>
      <w:r w:rsidR="00005876">
        <w:t>SKYHAWK FIVE FOUR SEVEN</w:t>
      </w:r>
      <w:r w:rsidR="00005876" w:rsidRPr="006C1C85">
        <w:t xml:space="preserve"> </w:t>
      </w:r>
      <w:r w:rsidRPr="006C1C85">
        <w:t xml:space="preserve">RELEASED ONE MINUTE AFTER </w:t>
      </w:r>
      <w:r w:rsidR="00005876">
        <w:t>BARON TWO THREE TANGO</w:t>
      </w:r>
      <w:r w:rsidR="00005876" w:rsidRPr="006C1C85">
        <w:t xml:space="preserve"> </w:t>
      </w:r>
      <w:r w:rsidRPr="006C1C85">
        <w:t>DEPARTS”</w:t>
      </w:r>
    </w:p>
    <w:p w14:paraId="316177E9" w14:textId="77777777" w:rsidR="00DF02AD" w:rsidRPr="00E55E86" w:rsidRDefault="00DF02AD" w:rsidP="00DF02AD">
      <w:pPr>
        <w:pStyle w:val="BlockClose"/>
        <w:rPr>
          <w:rFonts w:eastAsiaTheme="minorEastAsia"/>
        </w:rPr>
      </w:pPr>
    </w:p>
    <w:p w14:paraId="2214050C" w14:textId="77777777" w:rsidR="00DF02AD" w:rsidRPr="00574B23" w:rsidRDefault="00DF02AD" w:rsidP="00DF02AD">
      <w:pPr>
        <w:rPr>
          <w:rFonts w:eastAsiaTheme="minorEastAsia"/>
        </w:rPr>
        <w:sectPr w:rsidR="00DF02AD" w:rsidRPr="00574B23" w:rsidSect="0026500C">
          <w:headerReference w:type="first" r:id="rId52"/>
          <w:pgSz w:w="12240" w:h="15840"/>
          <w:pgMar w:top="1440" w:right="1440" w:bottom="1440" w:left="1440" w:header="720" w:footer="720" w:gutter="0"/>
          <w:cols w:num="2" w:space="346" w:equalWidth="0">
            <w:col w:w="1512" w:space="346"/>
            <w:col w:w="7502"/>
          </w:cols>
          <w:titlePg/>
          <w:docGrid w:linePitch="299"/>
        </w:sectPr>
      </w:pPr>
    </w:p>
    <w:p w14:paraId="75125A20" w14:textId="3C499EDF" w:rsidR="00DF02AD" w:rsidRDefault="00DD544B" w:rsidP="00FE108E">
      <w:pPr>
        <w:pStyle w:val="Subtitle"/>
        <w:outlineLvl w:val="2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lastRenderedPageBreak/>
        <w:t>2-</w:t>
      </w:r>
      <w:r w:rsidR="00DE62E0">
        <w:rPr>
          <w:rFonts w:eastAsiaTheme="minorEastAsia"/>
          <w:color w:val="000000" w:themeColor="text1"/>
        </w:rPr>
        <w:t>Minute Separation</w:t>
      </w:r>
    </w:p>
    <w:p w14:paraId="0693004F" w14:textId="77777777" w:rsidR="0031545D" w:rsidRDefault="0031545D" w:rsidP="0031545D">
      <w:pPr>
        <w:pStyle w:val="Reference"/>
      </w:pPr>
      <w:r>
        <w:t>JO 7110.65, par. 6-2-1</w:t>
      </w:r>
    </w:p>
    <w:p w14:paraId="2EA94D7E" w14:textId="6A39D654" w:rsidR="00DF02AD" w:rsidRDefault="00DF02AD" w:rsidP="00DF02AD">
      <w:pPr>
        <w:rPr>
          <w:rFonts w:eastAsiaTheme="minorEastAsia"/>
        </w:rPr>
      </w:pPr>
    </w:p>
    <w:p w14:paraId="47E0510C" w14:textId="6F7EAF23" w:rsidR="001B75AB" w:rsidRDefault="001B75AB" w:rsidP="00DF02AD">
      <w:pPr>
        <w:rPr>
          <w:rFonts w:eastAsiaTheme="minorEastAsia"/>
        </w:rPr>
      </w:pPr>
    </w:p>
    <w:p w14:paraId="3B038CF2" w14:textId="35E78010" w:rsidR="00DF02AD" w:rsidRPr="00F4496D" w:rsidRDefault="00A07603" w:rsidP="001B75AB">
      <w:pPr>
        <w:pStyle w:val="OriginalPage"/>
        <w:rPr>
          <w:rFonts w:eastAsiaTheme="minorEastAsia"/>
        </w:rPr>
      </w:pPr>
      <w:r w:rsidRPr="00F4496D">
        <w:rPr>
          <w:rFonts w:eastAsiaTheme="minorEastAsia"/>
        </w:rPr>
        <w:t>5</w:t>
      </w:r>
    </w:p>
    <w:p w14:paraId="1242FBEE" w14:textId="77777777" w:rsidR="00DF02AD" w:rsidRDefault="00DF02AD" w:rsidP="00DF02AD">
      <w:pPr>
        <w:pStyle w:val="BlockOpen"/>
        <w:rPr>
          <w:rFonts w:eastAsiaTheme="minorEastAsia"/>
        </w:rPr>
      </w:pPr>
      <w:r>
        <w:rPr>
          <w:rFonts w:eastAsiaTheme="minorEastAsia"/>
        </w:rPr>
        <w:br w:type="column"/>
      </w:r>
    </w:p>
    <w:p w14:paraId="2EC78F09" w14:textId="29E6017E" w:rsidR="00DF02AD" w:rsidRDefault="007878C8" w:rsidP="00890467">
      <w:pPr>
        <w:pStyle w:val="ThumbnailParagraph"/>
      </w:pPr>
      <w:r w:rsidRPr="007878C8">
        <w:rPr>
          <w:noProof/>
        </w:rPr>
        <w:drawing>
          <wp:inline distT="0" distB="0" distL="0" distR="0" wp14:anchorId="2F27C869" wp14:editId="6755AD31">
            <wp:extent cx="2624328" cy="1965960"/>
            <wp:effectExtent l="19050" t="19050" r="2413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7213D" w14:textId="77777777" w:rsidR="00DF02AD" w:rsidRDefault="00DF02AD" w:rsidP="00890467">
      <w:pPr>
        <w:pStyle w:val="ThumbnailParagraph"/>
      </w:pPr>
    </w:p>
    <w:p w14:paraId="4A52FA40" w14:textId="0708EBC9" w:rsidR="00DF02AD" w:rsidRDefault="00DD544B" w:rsidP="00DF02AD">
      <w:pPr>
        <w:rPr>
          <w:rFonts w:eastAsiaTheme="minorEastAsia"/>
        </w:rPr>
      </w:pPr>
      <w:r>
        <w:rPr>
          <w:rFonts w:eastAsiaTheme="minorEastAsia"/>
        </w:rPr>
        <w:t>2-</w:t>
      </w:r>
      <w:r w:rsidR="0031545D">
        <w:rPr>
          <w:rFonts w:eastAsiaTheme="minorEastAsia"/>
        </w:rPr>
        <w:t>Minute Separation</w:t>
      </w:r>
    </w:p>
    <w:p w14:paraId="4E7DB9C5" w14:textId="0D1B9FEF" w:rsidR="0031545D" w:rsidRPr="00FA6D9B" w:rsidRDefault="0031545D" w:rsidP="0031545D">
      <w:pPr>
        <w:pStyle w:val="BulletsLevel1"/>
      </w:pPr>
      <w:r w:rsidRPr="00B06766">
        <w:t xml:space="preserve">When aircraft will fly diverging courses </w:t>
      </w:r>
      <w:r w:rsidR="00AD78CB" w:rsidRPr="00B06766">
        <w:t xml:space="preserve">by 45 degrees or more </w:t>
      </w:r>
      <w:r w:rsidRPr="00B06766">
        <w:t xml:space="preserve">within </w:t>
      </w:r>
      <w:r w:rsidR="00966A8D" w:rsidRPr="00957B1C">
        <w:t xml:space="preserve">5 </w:t>
      </w:r>
      <w:r w:rsidRPr="00FA6D9B">
        <w:t>minutes after takeoff:</w:t>
      </w:r>
    </w:p>
    <w:p w14:paraId="484C8904" w14:textId="5EEA566E" w:rsidR="0031545D" w:rsidRPr="00FA6D9B" w:rsidRDefault="000C57DE" w:rsidP="0031545D">
      <w:pPr>
        <w:pStyle w:val="BulletsLevel2"/>
      </w:pPr>
      <w:r w:rsidRPr="00FA6D9B">
        <w:t xml:space="preserve">Use </w:t>
      </w:r>
      <w:r w:rsidR="00D9630E" w:rsidRPr="00FA6D9B">
        <w:t xml:space="preserve">2 </w:t>
      </w:r>
      <w:r w:rsidR="0031545D" w:rsidRPr="00FA6D9B">
        <w:t xml:space="preserve">minutes </w:t>
      </w:r>
      <w:r w:rsidR="00406C13" w:rsidRPr="00FA6D9B">
        <w:t>sep</w:t>
      </w:r>
      <w:r w:rsidRPr="00FA6D9B">
        <w:t xml:space="preserve">aration </w:t>
      </w:r>
      <w:r w:rsidR="0031545D" w:rsidRPr="00FA6D9B">
        <w:t>until courses diverge</w:t>
      </w:r>
    </w:p>
    <w:p w14:paraId="0663F4E3" w14:textId="0E53E8CB" w:rsidR="000A3857" w:rsidRPr="006C1C85" w:rsidRDefault="00D9630E" w:rsidP="00910643">
      <w:pPr>
        <w:pStyle w:val="BulletsLevel2"/>
        <w:numPr>
          <w:ilvl w:val="0"/>
          <w:numId w:val="0"/>
        </w:numPr>
        <w:ind w:left="1080" w:hanging="1080"/>
      </w:pPr>
      <w:r>
        <w:rPr>
          <w:b/>
          <w:noProof/>
        </w:rPr>
        <w:t>Example:</w:t>
      </w:r>
      <w:r>
        <w:rPr>
          <w:noProof/>
        </w:rPr>
        <w:t xml:space="preserve"> </w:t>
      </w:r>
      <w:r w:rsidRPr="006C1C85">
        <w:rPr>
          <w:color w:val="auto"/>
        </w:rPr>
        <w:t>“</w:t>
      </w:r>
      <w:r w:rsidR="00005876" w:rsidRPr="006C1C85">
        <w:rPr>
          <w:color w:val="auto"/>
        </w:rPr>
        <w:t>N</w:t>
      </w:r>
      <w:r w:rsidR="00005876">
        <w:rPr>
          <w:color w:val="auto"/>
        </w:rPr>
        <w:t>OVEMBER ONE TWO THREE</w:t>
      </w:r>
      <w:r w:rsidR="00005876" w:rsidRPr="006C1C85">
        <w:rPr>
          <w:color w:val="auto"/>
        </w:rPr>
        <w:t xml:space="preserve"> </w:t>
      </w:r>
      <w:r w:rsidRPr="006C1C85">
        <w:rPr>
          <w:color w:val="auto"/>
        </w:rPr>
        <w:t xml:space="preserve">RELEASED TWO MINUTES AFTER </w:t>
      </w:r>
      <w:r w:rsidR="00005876">
        <w:rPr>
          <w:color w:val="auto"/>
        </w:rPr>
        <w:t>NOVEMBER FOUR FIVE SIX</w:t>
      </w:r>
      <w:r w:rsidRPr="006C1C85">
        <w:rPr>
          <w:color w:val="auto"/>
        </w:rPr>
        <w:t xml:space="preserve"> DEPARTS”</w:t>
      </w:r>
    </w:p>
    <w:p w14:paraId="50CA20D5" w14:textId="77777777" w:rsidR="00DF02AD" w:rsidRDefault="00DF02AD" w:rsidP="00DF02AD">
      <w:pPr>
        <w:pStyle w:val="BlockClose"/>
        <w:rPr>
          <w:rFonts w:eastAsiaTheme="minorEastAsia"/>
        </w:rPr>
      </w:pPr>
    </w:p>
    <w:p w14:paraId="2637DA8C" w14:textId="77777777" w:rsidR="00DF02AD" w:rsidRDefault="00DF02AD" w:rsidP="00DF02AD">
      <w:pPr>
        <w:rPr>
          <w:rFonts w:eastAsiaTheme="minorEastAsia"/>
        </w:rPr>
        <w:sectPr w:rsidR="00DF02AD" w:rsidSect="0026500C">
          <w:pgSz w:w="12240" w:h="15840"/>
          <w:pgMar w:top="1440" w:right="1440" w:bottom="1440" w:left="1440" w:header="720" w:footer="720" w:gutter="0"/>
          <w:cols w:num="2" w:space="346" w:equalWidth="0">
            <w:col w:w="1512" w:space="346"/>
            <w:col w:w="7502"/>
          </w:cols>
          <w:titlePg/>
          <w:docGrid w:linePitch="299"/>
        </w:sectPr>
      </w:pPr>
    </w:p>
    <w:p w14:paraId="47C7E86D" w14:textId="4F9AA35C" w:rsidR="00DF02AD" w:rsidRDefault="00DD544B" w:rsidP="00FE108E">
      <w:pPr>
        <w:pStyle w:val="Subtitle"/>
        <w:outlineLvl w:val="2"/>
        <w:rPr>
          <w:rFonts w:eastAsiaTheme="minorEastAsia"/>
        </w:rPr>
      </w:pPr>
      <w:r>
        <w:rPr>
          <w:rFonts w:eastAsiaTheme="minorEastAsia"/>
        </w:rPr>
        <w:lastRenderedPageBreak/>
        <w:t>3-</w:t>
      </w:r>
      <w:r w:rsidR="00DE62E0">
        <w:rPr>
          <w:rFonts w:eastAsiaTheme="minorEastAsia"/>
        </w:rPr>
        <w:t>Mile DME</w:t>
      </w:r>
      <w:r w:rsidR="00C26D0A">
        <w:rPr>
          <w:rFonts w:eastAsiaTheme="minorEastAsia"/>
        </w:rPr>
        <w:t>/ATD</w:t>
      </w:r>
      <w:r w:rsidR="00DE62E0">
        <w:rPr>
          <w:rFonts w:eastAsiaTheme="minorEastAsia"/>
        </w:rPr>
        <w:t xml:space="preserve"> Separation</w:t>
      </w:r>
    </w:p>
    <w:p w14:paraId="2B6F4C1C" w14:textId="32D327E6" w:rsidR="0031545D" w:rsidRDefault="0031545D" w:rsidP="0031545D">
      <w:pPr>
        <w:pStyle w:val="Reference"/>
      </w:pPr>
      <w:r>
        <w:t>JO 7110.65, par. 6-2-1</w:t>
      </w:r>
      <w:r w:rsidR="009D44F1">
        <w:t>, PCG</w:t>
      </w:r>
    </w:p>
    <w:p w14:paraId="5641DA96" w14:textId="13C3AEFA" w:rsidR="00DF02AD" w:rsidRDefault="00DF02AD" w:rsidP="00DF02AD">
      <w:pPr>
        <w:rPr>
          <w:rFonts w:eastAsiaTheme="minorEastAsia"/>
        </w:rPr>
      </w:pPr>
    </w:p>
    <w:p w14:paraId="551C67B7" w14:textId="707D472B" w:rsidR="009151D9" w:rsidRDefault="009151D9" w:rsidP="00DF02AD">
      <w:pPr>
        <w:rPr>
          <w:rFonts w:eastAsiaTheme="minorEastAsia"/>
        </w:rPr>
      </w:pPr>
    </w:p>
    <w:p w14:paraId="75BE0684" w14:textId="3257542E" w:rsidR="00DF02AD" w:rsidRPr="00F4496D" w:rsidRDefault="00A07603" w:rsidP="001B75AB">
      <w:pPr>
        <w:pStyle w:val="OriginalPage"/>
        <w:rPr>
          <w:rFonts w:eastAsiaTheme="minorEastAsia"/>
        </w:rPr>
      </w:pPr>
      <w:r w:rsidRPr="00F4496D">
        <w:rPr>
          <w:rFonts w:eastAsiaTheme="minorEastAsia"/>
        </w:rPr>
        <w:t>6</w:t>
      </w:r>
    </w:p>
    <w:p w14:paraId="160CE154" w14:textId="77777777" w:rsidR="00DF02AD" w:rsidRDefault="00DF02AD" w:rsidP="00DF02AD">
      <w:pPr>
        <w:pStyle w:val="BlockOpen"/>
        <w:rPr>
          <w:rFonts w:eastAsiaTheme="minorEastAsia"/>
        </w:rPr>
      </w:pPr>
      <w:r>
        <w:rPr>
          <w:rFonts w:eastAsiaTheme="minorEastAsia"/>
        </w:rPr>
        <w:br w:type="column"/>
      </w:r>
    </w:p>
    <w:p w14:paraId="072D123C" w14:textId="1C4DC92C" w:rsidR="00DF02AD" w:rsidRDefault="007878C8" w:rsidP="00890467">
      <w:pPr>
        <w:pStyle w:val="ThumbnailParagraph"/>
      </w:pPr>
      <w:r w:rsidRPr="007878C8">
        <w:rPr>
          <w:noProof/>
        </w:rPr>
        <w:drawing>
          <wp:inline distT="0" distB="0" distL="0" distR="0" wp14:anchorId="2EFAA517" wp14:editId="6F295DE1">
            <wp:extent cx="2624328" cy="1965960"/>
            <wp:effectExtent l="19050" t="19050" r="2413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13C8B" w14:textId="77777777" w:rsidR="00DF02AD" w:rsidRDefault="00DF02AD" w:rsidP="00890467">
      <w:pPr>
        <w:pStyle w:val="ThumbnailParagraph"/>
      </w:pPr>
    </w:p>
    <w:p w14:paraId="011C9BE8" w14:textId="195C6C62" w:rsidR="00DF02AD" w:rsidRDefault="00DD544B" w:rsidP="00DF02AD">
      <w:pPr>
        <w:rPr>
          <w:rFonts w:eastAsiaTheme="minorEastAsia"/>
        </w:rPr>
      </w:pPr>
      <w:r>
        <w:rPr>
          <w:rFonts w:eastAsiaTheme="minorEastAsia"/>
        </w:rPr>
        <w:t>3-</w:t>
      </w:r>
      <w:r w:rsidR="0031545D">
        <w:rPr>
          <w:rFonts w:eastAsiaTheme="minorEastAsia"/>
        </w:rPr>
        <w:t>Mile DME</w:t>
      </w:r>
      <w:r w:rsidR="00C26D0A">
        <w:rPr>
          <w:rFonts w:eastAsiaTheme="minorEastAsia"/>
        </w:rPr>
        <w:t>/ATD</w:t>
      </w:r>
      <w:r w:rsidR="0031545D">
        <w:rPr>
          <w:rFonts w:eastAsiaTheme="minorEastAsia"/>
        </w:rPr>
        <w:t xml:space="preserve"> Separation</w:t>
      </w:r>
    </w:p>
    <w:p w14:paraId="4D6DEC65" w14:textId="386F79E4" w:rsidR="0031545D" w:rsidRPr="00FA6D9B" w:rsidRDefault="0031545D" w:rsidP="00DE06D6">
      <w:pPr>
        <w:pStyle w:val="BulletsLevel1"/>
      </w:pPr>
      <w:r w:rsidRPr="00B06766">
        <w:t xml:space="preserve">When aircraft will fly diverging courses within </w:t>
      </w:r>
      <w:r w:rsidR="00AD78CB" w:rsidRPr="00B06766">
        <w:t xml:space="preserve">13 </w:t>
      </w:r>
      <w:r w:rsidRPr="00B06766">
        <w:t>miles</w:t>
      </w:r>
      <w:r w:rsidR="00003667" w:rsidRPr="00957B1C">
        <w:t xml:space="preserve"> DME/ATD</w:t>
      </w:r>
      <w:r w:rsidRPr="00957B1C">
        <w:t xml:space="preserve"> after tak</w:t>
      </w:r>
      <w:r w:rsidRPr="00FA6D9B">
        <w:t>eoff:</w:t>
      </w:r>
    </w:p>
    <w:p w14:paraId="5215B761" w14:textId="2C191A60" w:rsidR="000A3857" w:rsidRPr="00FA6D9B" w:rsidRDefault="000C57DE" w:rsidP="000A36FC">
      <w:pPr>
        <w:pStyle w:val="BulletsLevel2"/>
        <w:rPr>
          <w:caps/>
          <w:color w:val="auto"/>
        </w:rPr>
      </w:pPr>
      <w:r w:rsidRPr="00FA6D9B">
        <w:t xml:space="preserve">Use </w:t>
      </w:r>
      <w:r w:rsidR="00AD78CB" w:rsidRPr="00FA6D9B">
        <w:t xml:space="preserve">3 </w:t>
      </w:r>
      <w:r w:rsidR="0031545D" w:rsidRPr="00FA6D9B">
        <w:t xml:space="preserve">miles </w:t>
      </w:r>
      <w:r w:rsidRPr="00FA6D9B">
        <w:t xml:space="preserve">separation </w:t>
      </w:r>
      <w:r w:rsidR="0031545D" w:rsidRPr="00FA6D9B">
        <w:t>until courses diverge</w:t>
      </w:r>
      <w:r w:rsidR="00AD78CB" w:rsidRPr="00FA6D9B">
        <w:t xml:space="preserve"> by 45 degrees or more</w:t>
      </w:r>
    </w:p>
    <w:p w14:paraId="660EBDFA" w14:textId="77777777" w:rsidR="00DF02AD" w:rsidRDefault="00DF02AD" w:rsidP="00910643">
      <w:pPr>
        <w:pStyle w:val="BlockClose"/>
        <w:ind w:left="1080" w:hanging="1080"/>
        <w:rPr>
          <w:rFonts w:eastAsiaTheme="minorEastAsia"/>
        </w:rPr>
      </w:pPr>
    </w:p>
    <w:p w14:paraId="19E7CD49" w14:textId="77777777" w:rsidR="00DF02AD" w:rsidRPr="00B700E5" w:rsidRDefault="00DF02AD" w:rsidP="00DF02AD">
      <w:pPr>
        <w:rPr>
          <w:rFonts w:eastAsiaTheme="minorEastAsia"/>
        </w:rPr>
        <w:sectPr w:rsidR="00DF02AD" w:rsidRPr="00B700E5" w:rsidSect="0026500C">
          <w:pgSz w:w="12240" w:h="15840"/>
          <w:pgMar w:top="1440" w:right="1440" w:bottom="1440" w:left="1440" w:header="720" w:footer="720" w:gutter="0"/>
          <w:cols w:num="2" w:space="346" w:equalWidth="0">
            <w:col w:w="1512" w:space="346"/>
            <w:col w:w="7502"/>
          </w:cols>
          <w:titlePg/>
          <w:docGrid w:linePitch="299"/>
        </w:sectPr>
      </w:pPr>
    </w:p>
    <w:p w14:paraId="2BDE6A2A" w14:textId="77777777" w:rsidR="003160B2" w:rsidRPr="00DC55E7" w:rsidRDefault="003160B2" w:rsidP="003160B2">
      <w:pPr>
        <w:pStyle w:val="Subtitle"/>
        <w:rPr>
          <w:rFonts w:eastAsiaTheme="minorEastAsia"/>
        </w:rPr>
      </w:pPr>
      <w:r>
        <w:rPr>
          <w:rFonts w:eastAsiaTheme="minorEastAsia"/>
        </w:rPr>
        <w:lastRenderedPageBreak/>
        <w:t>Minima On Same Course</w:t>
      </w:r>
    </w:p>
    <w:p w14:paraId="02D0EDFE" w14:textId="77777777" w:rsidR="003160B2" w:rsidRDefault="003160B2" w:rsidP="003160B2">
      <w:pPr>
        <w:pStyle w:val="Reference"/>
      </w:pPr>
      <w:r>
        <w:t>JO 7110.65, par. 6-2-2</w:t>
      </w:r>
    </w:p>
    <w:p w14:paraId="2446E1EC" w14:textId="77777777" w:rsidR="003160B2" w:rsidRPr="001B75AB" w:rsidRDefault="003160B2" w:rsidP="003160B2">
      <w:pPr>
        <w:pStyle w:val="Reference"/>
        <w:rPr>
          <w:color w:val="auto"/>
        </w:rPr>
      </w:pPr>
    </w:p>
    <w:p w14:paraId="4E55DA80" w14:textId="77777777" w:rsidR="003160B2" w:rsidRPr="001B75AB" w:rsidRDefault="003160B2" w:rsidP="003160B2">
      <w:pPr>
        <w:pStyle w:val="Reference"/>
        <w:rPr>
          <w:rFonts w:eastAsiaTheme="minorEastAsia"/>
          <w:color w:val="auto"/>
        </w:rPr>
      </w:pPr>
    </w:p>
    <w:p w14:paraId="4EAC4115" w14:textId="77777777" w:rsidR="003160B2" w:rsidRPr="00F4496D" w:rsidRDefault="003160B2" w:rsidP="003160B2">
      <w:pPr>
        <w:pStyle w:val="OriginalPage"/>
      </w:pPr>
      <w:r w:rsidRPr="00F4496D">
        <w:t>7</w:t>
      </w:r>
    </w:p>
    <w:p w14:paraId="4149A1A3" w14:textId="77777777" w:rsidR="003160B2" w:rsidRPr="008A1B5A" w:rsidRDefault="003160B2" w:rsidP="003160B2">
      <w:pPr>
        <w:pStyle w:val="BlockOpen"/>
        <w:rPr>
          <w:color w:val="FF0000"/>
        </w:rPr>
      </w:pPr>
      <w:r w:rsidRPr="008A1B5A">
        <w:rPr>
          <w:color w:val="FF0000"/>
        </w:rPr>
        <w:br w:type="column"/>
      </w:r>
    </w:p>
    <w:p w14:paraId="40CAD058" w14:textId="7BD0B6C5" w:rsidR="003160B2" w:rsidRDefault="006D3536" w:rsidP="00890467">
      <w:pPr>
        <w:pStyle w:val="ThumbnailParagraph"/>
        <w:rPr>
          <w:rStyle w:val="ThumbnailParagraphChar"/>
        </w:rPr>
      </w:pPr>
      <w:r w:rsidRPr="006D3536">
        <w:rPr>
          <w:rStyle w:val="ThumbnailParagraphChar"/>
          <w:noProof/>
        </w:rPr>
        <w:drawing>
          <wp:inline distT="0" distB="0" distL="0" distR="0" wp14:anchorId="2BFC7A27" wp14:editId="71C31593">
            <wp:extent cx="2624328" cy="1965960"/>
            <wp:effectExtent l="19050" t="19050" r="2413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A7898C" w14:textId="77777777" w:rsidR="003160B2" w:rsidRPr="00DC55E7" w:rsidRDefault="003160B2" w:rsidP="00890467">
      <w:pPr>
        <w:pStyle w:val="ThumbnailParagraph"/>
      </w:pPr>
    </w:p>
    <w:p w14:paraId="1954A7F0" w14:textId="77777777" w:rsidR="003160B2" w:rsidRDefault="003160B2" w:rsidP="003160B2">
      <w:pPr>
        <w:pStyle w:val="InstructorNote"/>
        <w:rPr>
          <w:highlight w:val="yellow"/>
        </w:rPr>
      </w:pPr>
      <w:r w:rsidRPr="00042E2D">
        <w:rPr>
          <w:noProof/>
          <w:color w:val="000000" w:themeColor="text1"/>
        </w:rPr>
        <w:drawing>
          <wp:inline distT="0" distB="0" distL="0" distR="0" wp14:anchorId="3FDBEF9D" wp14:editId="738434C5">
            <wp:extent cx="301752" cy="277091"/>
            <wp:effectExtent l="0" t="0" r="3175" b="889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" cy="27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7ECB">
        <w:t xml:space="preserve"> This is an</w:t>
      </w:r>
      <w:r>
        <w:t xml:space="preserve"> animated slide, 1</w:t>
      </w:r>
      <w:r w:rsidRPr="00F57ECB">
        <w:t xml:space="preserve"> click.</w:t>
      </w:r>
    </w:p>
    <w:p w14:paraId="5FBB6120" w14:textId="77777777" w:rsidR="003160B2" w:rsidRDefault="003160B2" w:rsidP="003160B2">
      <w:r>
        <w:t>Minima on Same Course</w:t>
      </w:r>
    </w:p>
    <w:p w14:paraId="3289F8A5" w14:textId="77777777" w:rsidR="003160B2" w:rsidRPr="00B06766" w:rsidRDefault="003160B2" w:rsidP="007B53F1">
      <w:pPr>
        <w:pStyle w:val="BulletsLevel1"/>
        <w:rPr>
          <w:color w:val="auto"/>
        </w:rPr>
      </w:pPr>
      <w:r w:rsidRPr="00B06766">
        <w:t xml:space="preserve">Separate departing aircraft that will fly the same course when the following aircraft will climb through the altitude assigned to the leading aircraft by using a minimum </w:t>
      </w:r>
      <w:r w:rsidRPr="00B06766">
        <w:rPr>
          <w:color w:val="auto"/>
        </w:rPr>
        <w:t>of either:</w:t>
      </w:r>
    </w:p>
    <w:p w14:paraId="72149A9E" w14:textId="0889C04B" w:rsidR="003160B2" w:rsidRPr="00FA6D9B" w:rsidRDefault="003160B2" w:rsidP="007B53F1">
      <w:pPr>
        <w:pStyle w:val="BulletsLevel2"/>
      </w:pPr>
      <w:r w:rsidRPr="00FA6D9B">
        <w:t>3 minutes until the following aircraft passes through the assigned altitude of the leading aircraft</w:t>
      </w:r>
      <w:r w:rsidR="00AE112D" w:rsidRPr="00FA6D9B">
        <w:t>,</w:t>
      </w:r>
      <w:r w:rsidRPr="00FA6D9B">
        <w:t xml:space="preserve"> or</w:t>
      </w:r>
    </w:p>
    <w:p w14:paraId="1B7CA6F2" w14:textId="5643900B" w:rsidR="003160B2" w:rsidRPr="00FA6D9B" w:rsidRDefault="003160B2" w:rsidP="003160B2">
      <w:pPr>
        <w:pStyle w:val="InstructorNote"/>
        <w:rPr>
          <w:color w:val="auto"/>
        </w:rPr>
      </w:pPr>
      <w:r w:rsidRPr="00B06766">
        <w:rPr>
          <w:rFonts w:cs="Arial"/>
          <w:noProof/>
          <w:color w:val="auto"/>
        </w:rPr>
        <w:drawing>
          <wp:inline distT="0" distB="0" distL="0" distR="0" wp14:anchorId="31E9687F" wp14:editId="625A9E96">
            <wp:extent cx="292608" cy="2743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766">
        <w:rPr>
          <w:color w:val="auto"/>
        </w:rPr>
        <w:t xml:space="preserve"> Click to change from 3 Minutes</w:t>
      </w:r>
      <w:r w:rsidRPr="00957B1C">
        <w:rPr>
          <w:color w:val="auto"/>
        </w:rPr>
        <w:t xml:space="preserve"> to </w:t>
      </w:r>
      <w:r w:rsidRPr="00295E49">
        <w:rPr>
          <w:color w:val="auto"/>
        </w:rPr>
        <w:t>5 Miles</w:t>
      </w:r>
      <w:r w:rsidR="00D7404A" w:rsidRPr="00FA6D9B">
        <w:rPr>
          <w:color w:val="auto"/>
        </w:rPr>
        <w:t>.</w:t>
      </w:r>
    </w:p>
    <w:p w14:paraId="181D5C05" w14:textId="12CFE04D" w:rsidR="003160B2" w:rsidRPr="00FA6D9B" w:rsidRDefault="003160B2" w:rsidP="00C530B6">
      <w:pPr>
        <w:pStyle w:val="BulletsLevel2"/>
      </w:pPr>
      <w:r w:rsidRPr="00FA6D9B">
        <w:rPr>
          <w:rFonts w:eastAsiaTheme="minorEastAsia"/>
        </w:rPr>
        <w:t>5 miles until the following aircraft passes through the assigned altitude of the leading aircraft between:</w:t>
      </w:r>
    </w:p>
    <w:p w14:paraId="395FF7F2" w14:textId="77777777" w:rsidR="003160B2" w:rsidRPr="00FA6D9B" w:rsidRDefault="003160B2" w:rsidP="00C530B6">
      <w:pPr>
        <w:pStyle w:val="BulletsLevel3"/>
      </w:pPr>
      <w:r w:rsidRPr="00FA6D9B">
        <w:t>DME equipped aircraft</w:t>
      </w:r>
    </w:p>
    <w:p w14:paraId="31B7C75F" w14:textId="77777777" w:rsidR="003160B2" w:rsidRPr="00FA6D9B" w:rsidRDefault="003160B2" w:rsidP="00C530B6">
      <w:pPr>
        <w:pStyle w:val="BulletsLevel3"/>
      </w:pPr>
      <w:r w:rsidRPr="00FA6D9B">
        <w:t>RNAV equipped aircraft using ATD</w:t>
      </w:r>
    </w:p>
    <w:p w14:paraId="726853C9" w14:textId="77777777" w:rsidR="003160B2" w:rsidRPr="00FA6D9B" w:rsidRDefault="003160B2" w:rsidP="00C530B6">
      <w:pPr>
        <w:pStyle w:val="BulletsLevel3"/>
      </w:pPr>
      <w:r w:rsidRPr="00FA6D9B">
        <w:t xml:space="preserve">DME and ATD aircraft provided the DME aircraft is either: </w:t>
      </w:r>
    </w:p>
    <w:p w14:paraId="276342C7" w14:textId="7CF532CA" w:rsidR="003160B2" w:rsidRPr="00FA6D9B" w:rsidRDefault="003160B2" w:rsidP="00C530B6">
      <w:pPr>
        <w:pStyle w:val="BulletsLevel4"/>
      </w:pPr>
      <w:r w:rsidRPr="00FA6D9B">
        <w:t>At or below 10,000’</w:t>
      </w:r>
      <w:r w:rsidR="005675E3" w:rsidRPr="00FA6D9B">
        <w:t>,</w:t>
      </w:r>
      <w:r w:rsidRPr="00FA6D9B">
        <w:t xml:space="preserve"> or</w:t>
      </w:r>
    </w:p>
    <w:p w14:paraId="26059068" w14:textId="77777777" w:rsidR="003160B2" w:rsidRPr="00FA6D9B" w:rsidRDefault="003160B2" w:rsidP="00C530B6">
      <w:pPr>
        <w:pStyle w:val="BulletsLevel4"/>
      </w:pPr>
      <w:r w:rsidRPr="00FA6D9B">
        <w:t>Farther than 10 miles from the DME NAVAID</w:t>
      </w:r>
    </w:p>
    <w:p w14:paraId="3E819D87" w14:textId="77777777" w:rsidR="003160B2" w:rsidRPr="00E55E86" w:rsidRDefault="003160B2" w:rsidP="00E55E86">
      <w:pPr>
        <w:pStyle w:val="BlockClose"/>
      </w:pPr>
    </w:p>
    <w:p w14:paraId="0D852348" w14:textId="77777777" w:rsidR="003160B2" w:rsidRPr="008A1B5A" w:rsidRDefault="003160B2" w:rsidP="003160B2">
      <w:pPr>
        <w:ind w:left="360" w:hanging="360"/>
        <w:rPr>
          <w:color w:val="FF0000"/>
        </w:rPr>
        <w:sectPr w:rsidR="003160B2" w:rsidRPr="008A1B5A" w:rsidSect="0026500C">
          <w:headerReference w:type="first" r:id="rId56"/>
          <w:pgSz w:w="12240" w:h="15840"/>
          <w:pgMar w:top="1440" w:right="1440" w:bottom="1440" w:left="1440" w:header="720" w:footer="720" w:gutter="0"/>
          <w:cols w:num="2" w:space="346" w:equalWidth="0">
            <w:col w:w="1512" w:space="346"/>
            <w:col w:w="7502"/>
          </w:cols>
          <w:titlePg/>
          <w:docGrid w:linePitch="299"/>
        </w:sectPr>
      </w:pPr>
    </w:p>
    <w:p w14:paraId="68505E9A" w14:textId="77777777" w:rsidR="00D7404A" w:rsidRPr="003F653E" w:rsidRDefault="00D7404A" w:rsidP="00D7404A">
      <w:pPr>
        <w:pStyle w:val="Subtitle"/>
        <w:rPr>
          <w:color w:val="000000" w:themeColor="text1"/>
        </w:rPr>
      </w:pPr>
      <w:r w:rsidRPr="003F653E">
        <w:rPr>
          <w:color w:val="000000" w:themeColor="text1"/>
        </w:rPr>
        <w:lastRenderedPageBreak/>
        <w:t>Knowledge Check</w:t>
      </w:r>
    </w:p>
    <w:p w14:paraId="6E4A2801" w14:textId="77777777" w:rsidR="00D7404A" w:rsidRDefault="00D7404A" w:rsidP="00D7404A"/>
    <w:p w14:paraId="2DED98C3" w14:textId="77777777" w:rsidR="00D7404A" w:rsidRDefault="00D7404A" w:rsidP="00D7404A"/>
    <w:p w14:paraId="0F0A47FC" w14:textId="4EC86DB0" w:rsidR="00D7404A" w:rsidRPr="00F4496D" w:rsidRDefault="00D22B98" w:rsidP="00D7404A">
      <w:pPr>
        <w:pStyle w:val="OriginalPage"/>
      </w:pPr>
      <w:r w:rsidRPr="00F4496D">
        <w:t>8</w:t>
      </w:r>
    </w:p>
    <w:p w14:paraId="18784B8B" w14:textId="77777777" w:rsidR="00D7404A" w:rsidRPr="008A1B5A" w:rsidRDefault="00D7404A" w:rsidP="00D7404A">
      <w:pPr>
        <w:pStyle w:val="BlockOpen"/>
        <w:rPr>
          <w:color w:val="FF0000"/>
        </w:rPr>
      </w:pPr>
      <w:r w:rsidRPr="008A1B5A">
        <w:rPr>
          <w:color w:val="FF0000"/>
        </w:rPr>
        <w:br w:type="column"/>
      </w:r>
    </w:p>
    <w:p w14:paraId="59F6C16D" w14:textId="09DAF2A7" w:rsidR="00D7404A" w:rsidRDefault="006D3536" w:rsidP="00890467">
      <w:pPr>
        <w:pStyle w:val="ThumbnailParagraph"/>
      </w:pPr>
      <w:r w:rsidRPr="006D3536">
        <w:rPr>
          <w:noProof/>
        </w:rPr>
        <w:drawing>
          <wp:inline distT="0" distB="0" distL="0" distR="0" wp14:anchorId="7DD51BBC" wp14:editId="5344D1B3">
            <wp:extent cx="2624328" cy="1965960"/>
            <wp:effectExtent l="19050" t="19050" r="24130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6759B2" w14:textId="77777777" w:rsidR="00D7404A" w:rsidRPr="00F7067C" w:rsidRDefault="00D7404A" w:rsidP="00890467">
      <w:pPr>
        <w:pStyle w:val="ThumbnailParagraph"/>
      </w:pPr>
    </w:p>
    <w:p w14:paraId="19E8FF79" w14:textId="77777777" w:rsidR="00D7404A" w:rsidRPr="00E92688" w:rsidRDefault="00D7404A" w:rsidP="00D7404A">
      <w:pPr>
        <w:ind w:left="1080" w:hanging="1080"/>
        <w:rPr>
          <w:rFonts w:eastAsia="MS PGothic"/>
        </w:rPr>
      </w:pPr>
      <w:r w:rsidRPr="008A1B5A">
        <w:rPr>
          <w:rFonts w:eastAsia="MS PGothic"/>
          <w:b/>
        </w:rPr>
        <w:t>Question:</w:t>
      </w:r>
      <w:r>
        <w:rPr>
          <w:rFonts w:eastAsia="MS PGothic"/>
        </w:rPr>
        <w:t xml:space="preserve"> </w:t>
      </w:r>
      <w:r w:rsidRPr="00B06766">
        <w:rPr>
          <w:rFonts w:eastAsia="MS PGothic"/>
          <w:bCs/>
        </w:rPr>
        <w:t>To use 2 minutes of separation between the aircraft above, you must have at least ____ degrees of divergence within ____ minutes after departure.</w:t>
      </w:r>
    </w:p>
    <w:p w14:paraId="1A9D7776" w14:textId="0140D56A" w:rsidR="00D7404A" w:rsidRDefault="00D7404A" w:rsidP="00D7404A">
      <w:pPr>
        <w:pStyle w:val="InstructorNote"/>
        <w:rPr>
          <w:color w:val="000000" w:themeColor="text1"/>
        </w:rPr>
      </w:pPr>
      <w:r w:rsidRPr="008A1B5A">
        <w:rPr>
          <w:noProof/>
          <w:color w:val="FF0000"/>
        </w:rPr>
        <w:drawing>
          <wp:inline distT="0" distB="0" distL="0" distR="0" wp14:anchorId="02D691FD" wp14:editId="7CAB3913">
            <wp:extent cx="292608" cy="274320"/>
            <wp:effectExtent l="0" t="0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B5A">
        <w:rPr>
          <w:color w:val="FF0000"/>
        </w:rPr>
        <w:t xml:space="preserve"> </w:t>
      </w:r>
      <w:r w:rsidRPr="00F7067C">
        <w:rPr>
          <w:b/>
          <w:color w:val="000000" w:themeColor="text1"/>
        </w:rPr>
        <w:t>Answer:</w:t>
      </w:r>
      <w:r w:rsidRPr="00F7067C">
        <w:rPr>
          <w:color w:val="000000" w:themeColor="text1"/>
        </w:rPr>
        <w:t xml:space="preserve"> </w:t>
      </w:r>
      <w:r>
        <w:rPr>
          <w:color w:val="000000" w:themeColor="text1"/>
        </w:rPr>
        <w:t>C. 45 / 5</w:t>
      </w:r>
    </w:p>
    <w:p w14:paraId="2F47F556" w14:textId="33220FDD" w:rsidR="00C1314E" w:rsidRDefault="00C1314E" w:rsidP="00C1314E">
      <w:pPr>
        <w:pStyle w:val="BlockClose"/>
      </w:pPr>
    </w:p>
    <w:p w14:paraId="47D146B2" w14:textId="77777777" w:rsidR="00C1314E" w:rsidRDefault="00C1314E" w:rsidP="00C1314E">
      <w:pPr>
        <w:sectPr w:rsidR="00C1314E" w:rsidSect="005C75BC">
          <w:headerReference w:type="first" r:id="rId58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7003AEE" w14:textId="77777777" w:rsidR="00BB73F6" w:rsidRPr="00663D2A" w:rsidRDefault="00BB73F6" w:rsidP="00BB73F6">
      <w:pPr>
        <w:pStyle w:val="Subtitle"/>
        <w:rPr>
          <w:color w:val="000000" w:themeColor="text1"/>
        </w:rPr>
      </w:pPr>
      <w:r w:rsidRPr="00663D2A">
        <w:rPr>
          <w:color w:val="000000" w:themeColor="text1"/>
        </w:rPr>
        <w:lastRenderedPageBreak/>
        <w:t>Knowledge Check</w:t>
      </w:r>
    </w:p>
    <w:p w14:paraId="7EE185F6" w14:textId="77777777" w:rsidR="00BB73F6" w:rsidRDefault="00BB73F6" w:rsidP="00BB73F6"/>
    <w:p w14:paraId="2CDD35D7" w14:textId="77777777" w:rsidR="00BB73F6" w:rsidRDefault="00BB73F6" w:rsidP="00BB73F6"/>
    <w:p w14:paraId="3D673C2B" w14:textId="36E1EBAE" w:rsidR="00BB73F6" w:rsidRPr="00F4496D" w:rsidRDefault="00CC004D" w:rsidP="00BB73F6">
      <w:pPr>
        <w:pStyle w:val="OriginalPage"/>
      </w:pPr>
      <w:r w:rsidRPr="00F4496D">
        <w:t>9</w:t>
      </w:r>
    </w:p>
    <w:p w14:paraId="3C7C06E7" w14:textId="77777777" w:rsidR="00BB73F6" w:rsidRPr="008A1B5A" w:rsidRDefault="00BB73F6" w:rsidP="00BB73F6">
      <w:pPr>
        <w:pStyle w:val="BlockOpen"/>
        <w:rPr>
          <w:color w:val="FF0000"/>
        </w:rPr>
      </w:pPr>
      <w:r w:rsidRPr="008A1B5A">
        <w:rPr>
          <w:color w:val="FF0000"/>
        </w:rPr>
        <w:br w:type="column"/>
      </w:r>
    </w:p>
    <w:p w14:paraId="7D21981E" w14:textId="30FF6B02" w:rsidR="00BB73F6" w:rsidRDefault="006D3536" w:rsidP="00890467">
      <w:pPr>
        <w:pStyle w:val="ThumbnailParagraph"/>
      </w:pPr>
      <w:r w:rsidRPr="006D3536">
        <w:rPr>
          <w:noProof/>
        </w:rPr>
        <w:drawing>
          <wp:inline distT="0" distB="0" distL="0" distR="0" wp14:anchorId="5EEB1D09" wp14:editId="375E8E93">
            <wp:extent cx="2624328" cy="1965960"/>
            <wp:effectExtent l="19050" t="19050" r="2413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D5ACB0" w14:textId="77777777" w:rsidR="00BB73F6" w:rsidRPr="00F7067C" w:rsidRDefault="00BB73F6" w:rsidP="00890467">
      <w:pPr>
        <w:pStyle w:val="ThumbnailParagraph"/>
      </w:pPr>
    </w:p>
    <w:p w14:paraId="7C4EA417" w14:textId="2DCE1D68" w:rsidR="00BB73F6" w:rsidRPr="007B53F1" w:rsidRDefault="00BB73F6" w:rsidP="00BB73F6">
      <w:pPr>
        <w:ind w:left="1080" w:hanging="1080"/>
        <w:rPr>
          <w:rFonts w:eastAsia="MS PGothic"/>
          <w:color w:val="000000" w:themeColor="text1"/>
        </w:rPr>
      </w:pPr>
      <w:r w:rsidRPr="007B53F1">
        <w:rPr>
          <w:rFonts w:eastAsia="MS PGothic"/>
          <w:b/>
          <w:color w:val="000000" w:themeColor="text1"/>
        </w:rPr>
        <w:t>Question:</w:t>
      </w:r>
      <w:r w:rsidRPr="007B53F1">
        <w:rPr>
          <w:rFonts w:eastAsia="MS PGothic"/>
          <w:color w:val="000000" w:themeColor="text1"/>
        </w:rPr>
        <w:t xml:space="preserve"> </w:t>
      </w:r>
      <w:r w:rsidR="00663D2A" w:rsidRPr="00663D2A">
        <w:rPr>
          <w:rFonts w:eastAsia="MS PGothic"/>
          <w:bCs/>
          <w:color w:val="000000" w:themeColor="text1"/>
        </w:rPr>
        <w:t>When aircraft will fly courses that diverge by ____ degrees immediately after takeoff, use ________ minute(s)</w:t>
      </w:r>
      <w:r w:rsidR="000C4F64">
        <w:rPr>
          <w:rFonts w:eastAsia="MS PGothic"/>
          <w:bCs/>
          <w:color w:val="000000" w:themeColor="text1"/>
        </w:rPr>
        <w:t xml:space="preserve"> separation</w:t>
      </w:r>
      <w:r w:rsidR="00663D2A" w:rsidRPr="00663D2A">
        <w:rPr>
          <w:rFonts w:eastAsia="MS PGothic"/>
          <w:bCs/>
          <w:color w:val="000000" w:themeColor="text1"/>
        </w:rPr>
        <w:t xml:space="preserve"> until courses diverge.</w:t>
      </w:r>
    </w:p>
    <w:p w14:paraId="6FFA037C" w14:textId="561D9A2C" w:rsidR="00BB73F6" w:rsidRDefault="00BB73F6" w:rsidP="00BB73F6">
      <w:pPr>
        <w:pStyle w:val="InstructorNote"/>
        <w:rPr>
          <w:color w:val="000000" w:themeColor="text1"/>
        </w:rPr>
      </w:pPr>
      <w:r w:rsidRPr="008A1B5A">
        <w:rPr>
          <w:noProof/>
          <w:color w:val="FF0000"/>
        </w:rPr>
        <w:drawing>
          <wp:inline distT="0" distB="0" distL="0" distR="0" wp14:anchorId="6104532B" wp14:editId="7DF7730E">
            <wp:extent cx="292608" cy="274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B5A">
        <w:rPr>
          <w:color w:val="FF0000"/>
        </w:rPr>
        <w:t xml:space="preserve"> </w:t>
      </w:r>
      <w:r w:rsidRPr="00F7067C">
        <w:rPr>
          <w:b/>
          <w:color w:val="000000" w:themeColor="text1"/>
        </w:rPr>
        <w:t>Answer:</w:t>
      </w:r>
      <w:r w:rsidRPr="00F7067C">
        <w:rPr>
          <w:color w:val="000000" w:themeColor="text1"/>
        </w:rPr>
        <w:t xml:space="preserve"> </w:t>
      </w:r>
      <w:r w:rsidR="00663D2A">
        <w:rPr>
          <w:color w:val="000000" w:themeColor="text1"/>
        </w:rPr>
        <w:t>B</w:t>
      </w:r>
      <w:r>
        <w:rPr>
          <w:color w:val="000000" w:themeColor="text1"/>
        </w:rPr>
        <w:t xml:space="preserve">. 45 / </w:t>
      </w:r>
      <w:r w:rsidR="00663D2A">
        <w:rPr>
          <w:color w:val="000000" w:themeColor="text1"/>
        </w:rPr>
        <w:t>1</w:t>
      </w:r>
    </w:p>
    <w:p w14:paraId="48B0731C" w14:textId="79A9C122" w:rsidR="00C1314E" w:rsidRDefault="00C1314E" w:rsidP="00C1314E">
      <w:pPr>
        <w:pStyle w:val="BlockClose"/>
      </w:pPr>
    </w:p>
    <w:p w14:paraId="308D0A64" w14:textId="77777777" w:rsidR="00C1314E" w:rsidRDefault="00C1314E" w:rsidP="00C1314E">
      <w:pPr>
        <w:sectPr w:rsidR="00C1314E" w:rsidSect="005C75BC">
          <w:headerReference w:type="first" r:id="rId60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554EABFE" w14:textId="77777777" w:rsidR="009B02F0" w:rsidRPr="003F653E" w:rsidRDefault="009B02F0" w:rsidP="009B02F0">
      <w:pPr>
        <w:pStyle w:val="Subtitle"/>
        <w:rPr>
          <w:color w:val="000000" w:themeColor="text1"/>
        </w:rPr>
      </w:pPr>
      <w:r w:rsidRPr="003F653E">
        <w:rPr>
          <w:color w:val="000000" w:themeColor="text1"/>
        </w:rPr>
        <w:lastRenderedPageBreak/>
        <w:t>Knowledge Check</w:t>
      </w:r>
    </w:p>
    <w:p w14:paraId="462905F7" w14:textId="77777777" w:rsidR="009B02F0" w:rsidRDefault="009B02F0" w:rsidP="009B02F0"/>
    <w:p w14:paraId="2ED6B4A4" w14:textId="77777777" w:rsidR="009B02F0" w:rsidRDefault="009B02F0" w:rsidP="009B02F0"/>
    <w:p w14:paraId="7DDCBE3B" w14:textId="3EFFA89B" w:rsidR="009B02F0" w:rsidRPr="00F4496D" w:rsidRDefault="00CC004D" w:rsidP="009B02F0">
      <w:pPr>
        <w:pStyle w:val="OriginalPage"/>
      </w:pPr>
      <w:r w:rsidRPr="00F4496D">
        <w:t>10</w:t>
      </w:r>
    </w:p>
    <w:p w14:paraId="187AE8A7" w14:textId="77777777" w:rsidR="009B02F0" w:rsidRPr="008A1B5A" w:rsidRDefault="009B02F0" w:rsidP="009B02F0">
      <w:pPr>
        <w:pStyle w:val="BlockOpen"/>
        <w:rPr>
          <w:color w:val="FF0000"/>
        </w:rPr>
      </w:pPr>
      <w:r w:rsidRPr="008A1B5A">
        <w:rPr>
          <w:color w:val="FF0000"/>
        </w:rPr>
        <w:br w:type="column"/>
      </w:r>
    </w:p>
    <w:p w14:paraId="3E3C1507" w14:textId="55205E51" w:rsidR="009B02F0" w:rsidRDefault="006D3536" w:rsidP="00890467">
      <w:pPr>
        <w:pStyle w:val="ThumbnailParagraph"/>
      </w:pPr>
      <w:r w:rsidRPr="006D3536">
        <w:rPr>
          <w:noProof/>
        </w:rPr>
        <w:drawing>
          <wp:inline distT="0" distB="0" distL="0" distR="0" wp14:anchorId="233E41A8" wp14:editId="259CF5E9">
            <wp:extent cx="2624328" cy="1965960"/>
            <wp:effectExtent l="19050" t="19050" r="2413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FF7686" w14:textId="77777777" w:rsidR="009B02F0" w:rsidRPr="00F7067C" w:rsidRDefault="009B02F0" w:rsidP="00890467">
      <w:pPr>
        <w:pStyle w:val="ThumbnailParagraph"/>
      </w:pPr>
    </w:p>
    <w:p w14:paraId="6072C95F" w14:textId="77777777" w:rsidR="009B02F0" w:rsidRPr="00E92688" w:rsidRDefault="009B02F0" w:rsidP="009B02F0">
      <w:pPr>
        <w:ind w:left="1080" w:hanging="1080"/>
        <w:rPr>
          <w:rFonts w:eastAsia="MS PGothic"/>
        </w:rPr>
      </w:pPr>
      <w:r w:rsidRPr="008A1B5A">
        <w:rPr>
          <w:rFonts w:eastAsia="MS PGothic"/>
          <w:b/>
        </w:rPr>
        <w:t>Question:</w:t>
      </w:r>
      <w:r>
        <w:rPr>
          <w:rFonts w:eastAsia="MS PGothic"/>
        </w:rPr>
        <w:t xml:space="preserve"> </w:t>
      </w:r>
      <w:r w:rsidRPr="00D22B98">
        <w:rPr>
          <w:rFonts w:eastAsia="MS PGothic"/>
          <w:bCs/>
        </w:rPr>
        <w:t>Separate departing aircraft that will fly the same course when the following aircraft will climb through the altitude assigned to the leading aircraft by using a minimum of either ____ minutes or ____ miles.</w:t>
      </w:r>
    </w:p>
    <w:p w14:paraId="2EA4216C" w14:textId="6773E21E" w:rsidR="009B02F0" w:rsidRDefault="009B02F0" w:rsidP="009B02F0">
      <w:pPr>
        <w:pStyle w:val="InstructorNote"/>
        <w:rPr>
          <w:color w:val="000000" w:themeColor="text1"/>
        </w:rPr>
      </w:pPr>
      <w:r w:rsidRPr="008A1B5A">
        <w:rPr>
          <w:noProof/>
          <w:color w:val="FF0000"/>
        </w:rPr>
        <w:drawing>
          <wp:inline distT="0" distB="0" distL="0" distR="0" wp14:anchorId="68E68ABF" wp14:editId="6F65A08B">
            <wp:extent cx="292608" cy="2743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B5A">
        <w:rPr>
          <w:color w:val="FF0000"/>
        </w:rPr>
        <w:t xml:space="preserve"> </w:t>
      </w:r>
      <w:r w:rsidRPr="00F7067C">
        <w:rPr>
          <w:b/>
          <w:color w:val="000000" w:themeColor="text1"/>
        </w:rPr>
        <w:t>Answer:</w:t>
      </w:r>
      <w:r w:rsidRPr="00F7067C">
        <w:rPr>
          <w:color w:val="000000" w:themeColor="text1"/>
        </w:rPr>
        <w:t xml:space="preserve"> </w:t>
      </w:r>
      <w:r>
        <w:rPr>
          <w:color w:val="000000" w:themeColor="text1"/>
        </w:rPr>
        <w:t>C. 3 / 5</w:t>
      </w:r>
    </w:p>
    <w:p w14:paraId="193E35D1" w14:textId="5441881C" w:rsidR="00C1314E" w:rsidRDefault="00C1314E" w:rsidP="00C1314E">
      <w:pPr>
        <w:pStyle w:val="BlockClose"/>
      </w:pPr>
    </w:p>
    <w:p w14:paraId="7582154B" w14:textId="77777777" w:rsidR="00C1314E" w:rsidRDefault="00C1314E" w:rsidP="00C1314E">
      <w:pPr>
        <w:sectPr w:rsidR="00C1314E" w:rsidSect="005C75BC">
          <w:headerReference w:type="first" r:id="rId62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2853AA8E" w14:textId="77777777" w:rsidR="003160B2" w:rsidRPr="003F653E" w:rsidRDefault="003160B2" w:rsidP="003160B2">
      <w:pPr>
        <w:pStyle w:val="Subtitle"/>
        <w:rPr>
          <w:color w:val="000000" w:themeColor="text1"/>
        </w:rPr>
      </w:pPr>
      <w:r w:rsidRPr="003F653E">
        <w:rPr>
          <w:color w:val="000000" w:themeColor="text1"/>
        </w:rPr>
        <w:lastRenderedPageBreak/>
        <w:t>Knowledge Check</w:t>
      </w:r>
    </w:p>
    <w:p w14:paraId="2CC2C71B" w14:textId="77777777" w:rsidR="003160B2" w:rsidRDefault="003160B2" w:rsidP="003160B2"/>
    <w:p w14:paraId="475D0F28" w14:textId="77777777" w:rsidR="003160B2" w:rsidRDefault="003160B2" w:rsidP="003160B2"/>
    <w:p w14:paraId="581B3BC9" w14:textId="458542A4" w:rsidR="003160B2" w:rsidRPr="00F4496D" w:rsidRDefault="00CC004D" w:rsidP="003160B2">
      <w:pPr>
        <w:pStyle w:val="OriginalPage"/>
      </w:pPr>
      <w:r w:rsidRPr="00F4496D">
        <w:t>11</w:t>
      </w:r>
    </w:p>
    <w:p w14:paraId="27D16816" w14:textId="77777777" w:rsidR="003160B2" w:rsidRPr="008A1B5A" w:rsidRDefault="003160B2" w:rsidP="003160B2">
      <w:pPr>
        <w:pStyle w:val="BlockOpen"/>
        <w:rPr>
          <w:color w:val="FF0000"/>
        </w:rPr>
      </w:pPr>
      <w:r w:rsidRPr="008A1B5A">
        <w:rPr>
          <w:color w:val="FF0000"/>
        </w:rPr>
        <w:br w:type="column"/>
      </w:r>
    </w:p>
    <w:p w14:paraId="2792D435" w14:textId="6A5CC9CC" w:rsidR="003160B2" w:rsidRDefault="006D3536" w:rsidP="00890467">
      <w:pPr>
        <w:pStyle w:val="ThumbnailParagraph"/>
      </w:pPr>
      <w:r w:rsidRPr="006D3536">
        <w:rPr>
          <w:noProof/>
        </w:rPr>
        <w:drawing>
          <wp:inline distT="0" distB="0" distL="0" distR="0" wp14:anchorId="5CB69A2E" wp14:editId="6C564013">
            <wp:extent cx="2624328" cy="1965960"/>
            <wp:effectExtent l="19050" t="19050" r="24130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E3C248" w14:textId="77777777" w:rsidR="003160B2" w:rsidRPr="00F7067C" w:rsidRDefault="003160B2" w:rsidP="00890467">
      <w:pPr>
        <w:pStyle w:val="ThumbnailParagraph"/>
      </w:pPr>
    </w:p>
    <w:p w14:paraId="2AA11382" w14:textId="3EFC8594" w:rsidR="003160B2" w:rsidRPr="00E92688" w:rsidRDefault="003160B2" w:rsidP="003160B2">
      <w:pPr>
        <w:ind w:left="1080" w:hanging="1080"/>
        <w:rPr>
          <w:rFonts w:eastAsia="MS PGothic"/>
        </w:rPr>
      </w:pPr>
      <w:r w:rsidRPr="008A1B5A">
        <w:rPr>
          <w:rFonts w:eastAsia="MS PGothic"/>
          <w:b/>
        </w:rPr>
        <w:t>Question:</w:t>
      </w:r>
      <w:r>
        <w:rPr>
          <w:rFonts w:eastAsia="MS PGothic"/>
        </w:rPr>
        <w:t xml:space="preserve"> </w:t>
      </w:r>
      <w:r w:rsidR="007E2E82">
        <w:rPr>
          <w:rFonts w:eastAsia="MS PGothic"/>
          <w:bCs/>
        </w:rPr>
        <w:t xml:space="preserve">Which is </w:t>
      </w:r>
      <w:r w:rsidR="00394DF8">
        <w:rPr>
          <w:rFonts w:eastAsia="MS PGothic"/>
          <w:bCs/>
        </w:rPr>
        <w:t>the</w:t>
      </w:r>
      <w:r w:rsidR="00394DF8" w:rsidRPr="00907E6A">
        <w:rPr>
          <w:rFonts w:eastAsia="MS PGothic"/>
          <w:bCs/>
        </w:rPr>
        <w:t xml:space="preserve"> </w:t>
      </w:r>
      <w:r w:rsidR="00907E6A" w:rsidRPr="00907E6A">
        <w:rPr>
          <w:rFonts w:eastAsia="MS PGothic"/>
          <w:bCs/>
        </w:rPr>
        <w:t>phraseology to use the 2 minute rule for separation of departing aircraft off the same airport?</w:t>
      </w:r>
    </w:p>
    <w:p w14:paraId="3A8B5956" w14:textId="743FB9FC" w:rsidR="00C1314E" w:rsidRDefault="003160B2" w:rsidP="003160B2">
      <w:pPr>
        <w:pStyle w:val="InstructorNote"/>
        <w:rPr>
          <w:color w:val="000000" w:themeColor="text1"/>
        </w:rPr>
      </w:pPr>
      <w:r w:rsidRPr="008A1B5A">
        <w:rPr>
          <w:noProof/>
          <w:color w:val="FF0000"/>
        </w:rPr>
        <w:drawing>
          <wp:inline distT="0" distB="0" distL="0" distR="0" wp14:anchorId="202559CC" wp14:editId="53F2B21D">
            <wp:extent cx="292608" cy="274320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B5A">
        <w:rPr>
          <w:color w:val="FF0000"/>
        </w:rPr>
        <w:t xml:space="preserve"> </w:t>
      </w:r>
      <w:r w:rsidRPr="00F7067C">
        <w:rPr>
          <w:b/>
          <w:color w:val="000000" w:themeColor="text1"/>
        </w:rPr>
        <w:t>Answer:</w:t>
      </w:r>
      <w:r w:rsidRPr="00F7067C">
        <w:rPr>
          <w:color w:val="000000" w:themeColor="text1"/>
        </w:rPr>
        <w:t xml:space="preserve"> </w:t>
      </w:r>
      <w:r w:rsidR="00907E6A">
        <w:rPr>
          <w:color w:val="000000" w:themeColor="text1"/>
        </w:rPr>
        <w:t>A</w:t>
      </w:r>
      <w:r w:rsidR="00D22B98">
        <w:rPr>
          <w:color w:val="000000" w:themeColor="text1"/>
        </w:rPr>
        <w:t xml:space="preserve">. </w:t>
      </w:r>
      <w:r w:rsidR="00907E6A" w:rsidRPr="007B53F1">
        <w:rPr>
          <w:color w:val="000000" w:themeColor="text1"/>
        </w:rPr>
        <w:t>“BONANZA THREE</w:t>
      </w:r>
      <w:r w:rsidR="003E05AE">
        <w:rPr>
          <w:color w:val="000000" w:themeColor="text1"/>
        </w:rPr>
        <w:t xml:space="preserve"> </w:t>
      </w:r>
      <w:r w:rsidR="00907E6A" w:rsidRPr="007B53F1">
        <w:rPr>
          <w:color w:val="000000" w:themeColor="text1"/>
        </w:rPr>
        <w:t>FIVE</w:t>
      </w:r>
      <w:r w:rsidR="003E05AE">
        <w:rPr>
          <w:color w:val="000000" w:themeColor="text1"/>
        </w:rPr>
        <w:t xml:space="preserve"> </w:t>
      </w:r>
      <w:r w:rsidR="00907E6A" w:rsidRPr="007B53F1">
        <w:rPr>
          <w:color w:val="000000" w:themeColor="text1"/>
        </w:rPr>
        <w:t>ALPHA RELEASED TWO MINUTES AFTER NOVEMBER ONE</w:t>
      </w:r>
      <w:r w:rsidR="003B4B3F">
        <w:rPr>
          <w:color w:val="000000" w:themeColor="text1"/>
        </w:rPr>
        <w:t xml:space="preserve"> </w:t>
      </w:r>
      <w:r w:rsidR="00907E6A" w:rsidRPr="007B53F1">
        <w:rPr>
          <w:color w:val="000000" w:themeColor="text1"/>
        </w:rPr>
        <w:t>THREE</w:t>
      </w:r>
      <w:r w:rsidR="003E05AE">
        <w:rPr>
          <w:color w:val="000000" w:themeColor="text1"/>
        </w:rPr>
        <w:t xml:space="preserve"> </w:t>
      </w:r>
      <w:r w:rsidR="00907E6A" w:rsidRPr="007B53F1">
        <w:rPr>
          <w:color w:val="000000" w:themeColor="text1"/>
        </w:rPr>
        <w:t>SEVEN DEPART</w:t>
      </w:r>
      <w:r w:rsidR="00C530B6">
        <w:rPr>
          <w:color w:val="000000" w:themeColor="text1"/>
        </w:rPr>
        <w:t>S</w:t>
      </w:r>
      <w:r w:rsidR="00907E6A" w:rsidRPr="007B53F1">
        <w:rPr>
          <w:color w:val="000000" w:themeColor="text1"/>
        </w:rPr>
        <w:t>”</w:t>
      </w:r>
    </w:p>
    <w:p w14:paraId="216119A5" w14:textId="77777777" w:rsidR="00C1314E" w:rsidRDefault="00C1314E" w:rsidP="00C1314E">
      <w:pPr>
        <w:pStyle w:val="BlockClose"/>
      </w:pPr>
    </w:p>
    <w:p w14:paraId="6019095D" w14:textId="77777777" w:rsidR="00C1314E" w:rsidRDefault="00C1314E" w:rsidP="003160B2">
      <w:pPr>
        <w:pStyle w:val="InstructorNote"/>
        <w:rPr>
          <w:color w:val="000000" w:themeColor="text1"/>
        </w:rPr>
        <w:sectPr w:rsidR="00C1314E" w:rsidSect="005C75BC">
          <w:headerReference w:type="first" r:id="rId64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5016A617" w14:textId="7D212AFB" w:rsidR="00111D15" w:rsidRDefault="00111D15" w:rsidP="00111D15">
      <w:pPr>
        <w:pStyle w:val="TitleContinued"/>
      </w:pPr>
      <w:r>
        <w:lastRenderedPageBreak/>
        <w:t>Initial Separation of Departing and Arriving Aircraft</w:t>
      </w:r>
    </w:p>
    <w:p w14:paraId="59B5A76C" w14:textId="77777777" w:rsidR="00111D15" w:rsidRDefault="00111D15" w:rsidP="00111D15">
      <w:pPr>
        <w:sectPr w:rsidR="00111D15" w:rsidSect="000A36FC">
          <w:headerReference w:type="first" r:id="rId65"/>
          <w:pgSz w:w="12240" w:h="15840"/>
          <w:pgMar w:top="720" w:right="1440" w:bottom="1440" w:left="1440" w:header="288" w:footer="720" w:gutter="0"/>
          <w:cols w:space="346"/>
          <w:titlePg/>
          <w:docGrid w:linePitch="299"/>
        </w:sectPr>
      </w:pPr>
    </w:p>
    <w:p w14:paraId="4A7E14F9" w14:textId="525912E8" w:rsidR="00FF627D" w:rsidRDefault="000C7D72" w:rsidP="00FF627D">
      <w:pPr>
        <w:pStyle w:val="Subtitle"/>
      </w:pPr>
      <w:r>
        <w:t>Departure and Arrival</w:t>
      </w:r>
    </w:p>
    <w:p w14:paraId="61F77902" w14:textId="77777777" w:rsidR="00FF627D" w:rsidRDefault="00FF627D" w:rsidP="00FF627D">
      <w:pPr>
        <w:pStyle w:val="Reference"/>
      </w:pPr>
      <w:r>
        <w:t>JO 7110.65, par. 6-3-1</w:t>
      </w:r>
    </w:p>
    <w:p w14:paraId="4D9168E9" w14:textId="16F6A301" w:rsidR="00FF627D" w:rsidRDefault="00FF627D" w:rsidP="00FF627D"/>
    <w:p w14:paraId="0ED81DF4" w14:textId="1ECF002E" w:rsidR="009151D9" w:rsidRDefault="009151D9" w:rsidP="00FF627D"/>
    <w:p w14:paraId="6C0E3C82" w14:textId="36B96CE9" w:rsidR="00FF627D" w:rsidRPr="00F4496D" w:rsidRDefault="00D22B98" w:rsidP="001B75AB">
      <w:pPr>
        <w:pStyle w:val="OriginalPage"/>
      </w:pPr>
      <w:r w:rsidRPr="00F4496D">
        <w:t>1</w:t>
      </w:r>
      <w:r w:rsidR="00CC004D" w:rsidRPr="00F4496D">
        <w:t>2</w:t>
      </w:r>
    </w:p>
    <w:p w14:paraId="793440FB" w14:textId="77777777" w:rsidR="00FF627D" w:rsidRDefault="00FF627D" w:rsidP="00FF627D">
      <w:pPr>
        <w:pStyle w:val="BlockOpen"/>
      </w:pPr>
      <w:r>
        <w:br w:type="column"/>
      </w:r>
    </w:p>
    <w:p w14:paraId="64ADE3D4" w14:textId="57D969E9" w:rsidR="00FF627D" w:rsidRPr="00890467" w:rsidRDefault="006D3536" w:rsidP="00890467">
      <w:pPr>
        <w:pStyle w:val="ThumbnailParagraph"/>
      </w:pPr>
      <w:r w:rsidRPr="006D3536">
        <w:rPr>
          <w:noProof/>
        </w:rPr>
        <w:drawing>
          <wp:inline distT="0" distB="0" distL="0" distR="0" wp14:anchorId="69D4971A" wp14:editId="100D021C">
            <wp:extent cx="2624328" cy="1965960"/>
            <wp:effectExtent l="19050" t="19050" r="2413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A2596" w14:textId="77777777" w:rsidR="00FF627D" w:rsidRPr="00890467" w:rsidRDefault="00FF627D" w:rsidP="00890467">
      <w:pPr>
        <w:pStyle w:val="ThumbnailParagraph"/>
      </w:pPr>
    </w:p>
    <w:p w14:paraId="6E563344" w14:textId="4F47CCE3" w:rsidR="0076656E" w:rsidRPr="00F57ECB" w:rsidRDefault="0040284C" w:rsidP="0076656E">
      <w:pPr>
        <w:pStyle w:val="InstructorNote"/>
        <w:rPr>
          <w:color w:val="auto"/>
        </w:rPr>
      </w:pPr>
      <w:r w:rsidRPr="00042E2D">
        <w:rPr>
          <w:noProof/>
          <w:color w:val="000000" w:themeColor="text1"/>
        </w:rPr>
        <w:drawing>
          <wp:inline distT="0" distB="0" distL="0" distR="0" wp14:anchorId="108C0ADE" wp14:editId="6789976D">
            <wp:extent cx="301752" cy="277091"/>
            <wp:effectExtent l="0" t="0" r="3175" b="889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" cy="27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656E" w:rsidRPr="00F57ECB">
        <w:rPr>
          <w:color w:val="auto"/>
        </w:rPr>
        <w:t xml:space="preserve"> This is an</w:t>
      </w:r>
      <w:r w:rsidR="0076656E">
        <w:rPr>
          <w:color w:val="auto"/>
        </w:rPr>
        <w:t xml:space="preserve"> animated slide, 1</w:t>
      </w:r>
      <w:r w:rsidR="0076656E" w:rsidRPr="00F57ECB">
        <w:rPr>
          <w:color w:val="auto"/>
        </w:rPr>
        <w:t xml:space="preserve"> click.</w:t>
      </w:r>
    </w:p>
    <w:p w14:paraId="6650E912" w14:textId="62821CA1" w:rsidR="00FF627D" w:rsidRDefault="007F4473" w:rsidP="00FF627D">
      <w:r>
        <w:t>Departure and Arrival</w:t>
      </w:r>
    </w:p>
    <w:p w14:paraId="490A41DD" w14:textId="77777777" w:rsidR="00FF627D" w:rsidRPr="00FA6D9B" w:rsidRDefault="00FF627D" w:rsidP="00FF627D">
      <w:pPr>
        <w:pStyle w:val="BulletsLevel1"/>
      </w:pPr>
      <w:r w:rsidRPr="00B06766">
        <w:t xml:space="preserve">Separate a departing aircraft from an arriving aircraft making an instrument approach to the same airport by using the following minima until </w:t>
      </w:r>
      <w:r w:rsidRPr="00FA6D9B">
        <w:t>vertical or lateral separation is achieved:</w:t>
      </w:r>
    </w:p>
    <w:p w14:paraId="7D872512" w14:textId="77777777" w:rsidR="007A7CD1" w:rsidRPr="00FA6D9B" w:rsidRDefault="00FF627D" w:rsidP="00FF627D">
      <w:pPr>
        <w:pStyle w:val="BulletsLevel2"/>
      </w:pPr>
      <w:r w:rsidRPr="00FA6D9B">
        <w:t>When takeoff direction differs by at least 45 degrees from the reciprocal of the final approach course</w:t>
      </w:r>
      <w:r w:rsidR="007A7CD1" w:rsidRPr="00FA6D9B">
        <w:t>:</w:t>
      </w:r>
    </w:p>
    <w:p w14:paraId="298D8B76" w14:textId="789D64F7" w:rsidR="00FF627D" w:rsidRPr="00FA6D9B" w:rsidRDefault="007A7CD1" w:rsidP="007A7CD1">
      <w:pPr>
        <w:pStyle w:val="BulletsLevel3"/>
      </w:pPr>
      <w:r w:rsidRPr="00FA6D9B">
        <w:t>Aircraft must depart at least</w:t>
      </w:r>
      <w:r w:rsidR="00FF627D" w:rsidRPr="00FA6D9B">
        <w:t xml:space="preserve"> 3 minutes before the arriving aircraft is estimated at the airport</w:t>
      </w:r>
    </w:p>
    <w:p w14:paraId="78FFCD4C" w14:textId="36100ECE" w:rsidR="0076656E" w:rsidRDefault="0076656E" w:rsidP="0076656E">
      <w:pPr>
        <w:pStyle w:val="InstructorNote"/>
        <w:rPr>
          <w:color w:val="auto"/>
        </w:rPr>
      </w:pPr>
      <w:r w:rsidRPr="0076656E">
        <w:rPr>
          <w:rFonts w:cs="Arial"/>
          <w:noProof/>
          <w:color w:val="FF0000"/>
        </w:rPr>
        <w:drawing>
          <wp:inline distT="0" distB="0" distL="0" distR="0" wp14:anchorId="63C24728" wp14:editId="2F30AE9C">
            <wp:extent cx="292608" cy="2743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56E">
        <w:rPr>
          <w:color w:val="FF0000"/>
        </w:rPr>
        <w:t xml:space="preserve"> </w:t>
      </w:r>
      <w:r w:rsidRPr="005D7DC5">
        <w:rPr>
          <w:color w:val="auto"/>
        </w:rPr>
        <w:t xml:space="preserve">Click to </w:t>
      </w:r>
      <w:r w:rsidR="005D7DC5">
        <w:rPr>
          <w:color w:val="auto"/>
        </w:rPr>
        <w:t xml:space="preserve">reveal the </w:t>
      </w:r>
      <w:r w:rsidR="007A7CD1">
        <w:rPr>
          <w:color w:val="auto"/>
        </w:rPr>
        <w:t>do not depart</w:t>
      </w:r>
      <w:r w:rsidR="005D7DC5">
        <w:rPr>
          <w:color w:val="auto"/>
        </w:rPr>
        <w:t xml:space="preserve"> area when arrival is within 3 minutes of the </w:t>
      </w:r>
      <w:r w:rsidR="005D7DC5" w:rsidRPr="005D7DC5">
        <w:rPr>
          <w:color w:val="auto"/>
        </w:rPr>
        <w:t>airport.</w:t>
      </w:r>
    </w:p>
    <w:p w14:paraId="26DF4ACE" w14:textId="3BF9B4FC" w:rsidR="007A7CD1" w:rsidRPr="007A7CD1" w:rsidRDefault="005C1689" w:rsidP="007A7CD1">
      <w:pPr>
        <w:jc w:val="center"/>
      </w:pPr>
      <w:r>
        <w:rPr>
          <w:noProof/>
        </w:rPr>
        <w:drawing>
          <wp:inline distT="0" distB="0" distL="0" distR="0" wp14:anchorId="54C26C49" wp14:editId="75A1043B">
            <wp:extent cx="1975104" cy="1133856"/>
            <wp:effectExtent l="19050" t="19050" r="25400" b="2857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11338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217750" w14:textId="4742F569" w:rsidR="003A029E" w:rsidRPr="005D7DC5" w:rsidRDefault="003A029E" w:rsidP="006C1C85">
      <w:pPr>
        <w:pStyle w:val="BlockClose"/>
        <w:rPr>
          <w:color w:val="auto"/>
        </w:rPr>
      </w:pPr>
    </w:p>
    <w:p w14:paraId="1EB6B14E" w14:textId="77777777" w:rsidR="00FF627D" w:rsidRDefault="00FF627D" w:rsidP="00FF1C12">
      <w:pPr>
        <w:pStyle w:val="Subtitle"/>
        <w:rPr>
          <w:color w:val="000000" w:themeColor="text1"/>
        </w:rPr>
        <w:sectPr w:rsidR="00FF627D" w:rsidSect="00111D15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408ADCFC" w14:textId="5C0CB92D" w:rsidR="00FF627D" w:rsidRDefault="00E92688" w:rsidP="00521933">
      <w:pPr>
        <w:pStyle w:val="Subtitle"/>
        <w:outlineLvl w:val="2"/>
      </w:pPr>
      <w:r>
        <w:lastRenderedPageBreak/>
        <w:t>Departure and Arrival</w:t>
      </w:r>
      <w:r w:rsidR="000C7D72">
        <w:t xml:space="preserve"> </w:t>
      </w:r>
      <w:r w:rsidR="006B73FC">
        <w:t>(</w:t>
      </w:r>
      <w:r w:rsidR="000C7D72">
        <w:t>Cont’d</w:t>
      </w:r>
      <w:r w:rsidR="006B73FC">
        <w:t>)</w:t>
      </w:r>
    </w:p>
    <w:p w14:paraId="2A4C7741" w14:textId="665446A5" w:rsidR="00FF627D" w:rsidRDefault="00FF627D" w:rsidP="00FF627D">
      <w:pPr>
        <w:pStyle w:val="Reference"/>
      </w:pPr>
      <w:r>
        <w:t>JO 7110.65, par</w:t>
      </w:r>
      <w:r w:rsidR="009E779B">
        <w:t>s</w:t>
      </w:r>
      <w:r>
        <w:t>. 6-3-1</w:t>
      </w:r>
      <w:r w:rsidR="009E779B">
        <w:t>, 7-2-1</w:t>
      </w:r>
    </w:p>
    <w:p w14:paraId="3EA76910" w14:textId="42F5C9F5" w:rsidR="00FF627D" w:rsidRDefault="00FF627D" w:rsidP="00FF627D"/>
    <w:p w14:paraId="6A51A666" w14:textId="764E1315" w:rsidR="009151D9" w:rsidRDefault="009151D9" w:rsidP="00FF627D"/>
    <w:p w14:paraId="55EBB639" w14:textId="51CD6A0B" w:rsidR="00FF627D" w:rsidRPr="00F4496D" w:rsidRDefault="00D22B98" w:rsidP="001B75AB">
      <w:pPr>
        <w:pStyle w:val="OriginalPage"/>
      </w:pPr>
      <w:r w:rsidRPr="00F4496D">
        <w:t>1</w:t>
      </w:r>
      <w:r w:rsidR="00CC004D" w:rsidRPr="00F4496D">
        <w:t>3</w:t>
      </w:r>
    </w:p>
    <w:p w14:paraId="4EBA9A4C" w14:textId="77777777" w:rsidR="00FF627D" w:rsidRDefault="00FF627D" w:rsidP="00FF627D">
      <w:pPr>
        <w:pStyle w:val="BlockOpen"/>
      </w:pPr>
      <w:r>
        <w:br w:type="column"/>
      </w:r>
    </w:p>
    <w:p w14:paraId="67BE3D88" w14:textId="0DCD092F" w:rsidR="00FF627D" w:rsidRDefault="006D3536" w:rsidP="00890467">
      <w:pPr>
        <w:pStyle w:val="ThumbnailParagraph"/>
      </w:pPr>
      <w:r w:rsidRPr="006D3536">
        <w:rPr>
          <w:noProof/>
        </w:rPr>
        <w:drawing>
          <wp:inline distT="0" distB="0" distL="0" distR="0" wp14:anchorId="049BC0E6" wp14:editId="548F6C8B">
            <wp:extent cx="2624328" cy="1965960"/>
            <wp:effectExtent l="19050" t="19050" r="2413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4B8824" w14:textId="77777777" w:rsidR="00FF627D" w:rsidRDefault="00FF627D" w:rsidP="00890467">
      <w:pPr>
        <w:pStyle w:val="ThumbnailParagraph"/>
      </w:pPr>
    </w:p>
    <w:p w14:paraId="6E2053E6" w14:textId="2436583D" w:rsidR="00440BE5" w:rsidRPr="00F57ECB" w:rsidRDefault="0040284C" w:rsidP="000A36FC">
      <w:pPr>
        <w:pStyle w:val="InstructorNote"/>
        <w:spacing w:before="0"/>
        <w:rPr>
          <w:color w:val="auto"/>
        </w:rPr>
      </w:pPr>
      <w:r w:rsidRPr="00042E2D">
        <w:rPr>
          <w:noProof/>
          <w:color w:val="000000" w:themeColor="text1"/>
        </w:rPr>
        <w:drawing>
          <wp:inline distT="0" distB="0" distL="0" distR="0" wp14:anchorId="53E3E1C5" wp14:editId="68591296">
            <wp:extent cx="301752" cy="277091"/>
            <wp:effectExtent l="0" t="0" r="3175" b="889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" cy="27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0BE5" w:rsidRPr="00F57ECB">
        <w:rPr>
          <w:color w:val="auto"/>
        </w:rPr>
        <w:t xml:space="preserve"> This is an</w:t>
      </w:r>
      <w:r w:rsidR="00440BE5">
        <w:rPr>
          <w:color w:val="auto"/>
        </w:rPr>
        <w:t xml:space="preserve"> animated slide, 1</w:t>
      </w:r>
      <w:r w:rsidR="00440BE5" w:rsidRPr="00F57ECB">
        <w:rPr>
          <w:color w:val="auto"/>
        </w:rPr>
        <w:t xml:space="preserve"> click.</w:t>
      </w:r>
    </w:p>
    <w:p w14:paraId="186E0D40" w14:textId="370D1DFA" w:rsidR="006B73FC" w:rsidRDefault="006B73FC" w:rsidP="000A36FC">
      <w:pPr>
        <w:pStyle w:val="BulletsLevel2"/>
      </w:pPr>
      <w:r w:rsidRPr="006B73FC">
        <w:rPr>
          <w:rFonts w:eastAsiaTheme="minorEastAsia"/>
        </w:rPr>
        <w:t xml:space="preserve">When takeoff direction does </w:t>
      </w:r>
      <w:r w:rsidR="00FF6DEF" w:rsidRPr="000A36FC">
        <w:rPr>
          <w:rFonts w:eastAsiaTheme="minorEastAsia"/>
          <w:bCs/>
        </w:rPr>
        <w:t xml:space="preserve">not </w:t>
      </w:r>
      <w:r w:rsidR="00FF6DEF" w:rsidRPr="00FF6DEF">
        <w:rPr>
          <w:rFonts w:eastAsiaTheme="minorEastAsia"/>
        </w:rPr>
        <w:t>d</w:t>
      </w:r>
      <w:r w:rsidRPr="006B73FC">
        <w:rPr>
          <w:rFonts w:eastAsiaTheme="minorEastAsia"/>
        </w:rPr>
        <w:t>iffer by at least 45</w:t>
      </w:r>
      <w:r w:rsidR="00FF6DEF">
        <w:rPr>
          <w:rFonts w:eastAsiaTheme="minorEastAsia" w:cs="Arial"/>
        </w:rPr>
        <w:t xml:space="preserve"> degrees</w:t>
      </w:r>
      <w:r w:rsidRPr="000A36FC">
        <w:rPr>
          <w:rFonts w:eastAsia="SymbolMT" w:cs="Arial"/>
        </w:rPr>
        <w:t xml:space="preserve"> </w:t>
      </w:r>
      <w:r w:rsidRPr="006B73FC">
        <w:rPr>
          <w:rFonts w:eastAsiaTheme="minorEastAsia"/>
        </w:rPr>
        <w:t>from the reciprocal</w:t>
      </w:r>
      <w:r>
        <w:rPr>
          <w:rFonts w:eastAsiaTheme="minorEastAsia"/>
        </w:rPr>
        <w:t xml:space="preserve"> </w:t>
      </w:r>
      <w:r w:rsidRPr="006B73FC">
        <w:rPr>
          <w:rFonts w:eastAsiaTheme="minorEastAsia"/>
        </w:rPr>
        <w:t>of the final approach course:</w:t>
      </w:r>
    </w:p>
    <w:p w14:paraId="34344C2A" w14:textId="34F74B2A" w:rsidR="006B73FC" w:rsidRPr="00FA6D9B" w:rsidRDefault="006B73FC" w:rsidP="000A36FC">
      <w:pPr>
        <w:pStyle w:val="BulletsLevel3"/>
      </w:pPr>
      <w:r w:rsidRPr="00B06766">
        <w:rPr>
          <w:rFonts w:eastAsiaTheme="minorEastAsia"/>
        </w:rPr>
        <w:t>Departing aircraft must be established on a course diverging by at least 45</w:t>
      </w:r>
      <w:r w:rsidR="00FF6DEF" w:rsidRPr="00957B1C">
        <w:rPr>
          <w:rFonts w:eastAsiaTheme="minorEastAsia" w:cs="Arial"/>
        </w:rPr>
        <w:t xml:space="preserve"> degrees</w:t>
      </w:r>
      <w:r w:rsidR="000A5D1E" w:rsidRPr="00295E49">
        <w:rPr>
          <w:rFonts w:eastAsiaTheme="minorEastAsia"/>
        </w:rPr>
        <w:t xml:space="preserve"> </w:t>
      </w:r>
      <w:r w:rsidRPr="00295E49">
        <w:rPr>
          <w:rFonts w:eastAsiaTheme="minorEastAsia"/>
        </w:rPr>
        <w:t>from the reciproc</w:t>
      </w:r>
      <w:r w:rsidRPr="00FA6D9B">
        <w:rPr>
          <w:rFonts w:eastAsiaTheme="minorEastAsia"/>
        </w:rPr>
        <w:t>al of the final approach course:</w:t>
      </w:r>
    </w:p>
    <w:p w14:paraId="1B586F4E" w14:textId="05CE5F28" w:rsidR="006B73FC" w:rsidRPr="00FA6D9B" w:rsidRDefault="00FF627D" w:rsidP="000A36FC">
      <w:pPr>
        <w:pStyle w:val="BulletsLevel4"/>
      </w:pPr>
      <w:r w:rsidRPr="00FA6D9B">
        <w:t>5 minutes before the arriving aircraft is estimated at the airport</w:t>
      </w:r>
      <w:r w:rsidR="00C76F81" w:rsidRPr="00FA6D9B">
        <w:t>,</w:t>
      </w:r>
      <w:r w:rsidR="006B73FC" w:rsidRPr="00FA6D9B">
        <w:t xml:space="preserve"> or</w:t>
      </w:r>
    </w:p>
    <w:p w14:paraId="7C698D26" w14:textId="0EC49BD6" w:rsidR="00440BE5" w:rsidRPr="00B06766" w:rsidRDefault="00440BE5" w:rsidP="00440BE5">
      <w:pPr>
        <w:pStyle w:val="InstructorNote"/>
      </w:pPr>
      <w:r w:rsidRPr="00B06766">
        <w:rPr>
          <w:rFonts w:cs="Arial"/>
          <w:noProof/>
          <w:color w:val="FF0000"/>
        </w:rPr>
        <w:drawing>
          <wp:inline distT="0" distB="0" distL="0" distR="0" wp14:anchorId="5A02F9C6" wp14:editId="3F34F407">
            <wp:extent cx="292608" cy="27432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766">
        <w:rPr>
          <w:color w:val="FF0000"/>
        </w:rPr>
        <w:t xml:space="preserve"> </w:t>
      </w:r>
      <w:r w:rsidRPr="00B06766">
        <w:t>Click to reveal the Before Arrival Starts Procedure Turn graphic.</w:t>
      </w:r>
    </w:p>
    <w:p w14:paraId="73B19F2D" w14:textId="77777777" w:rsidR="007A7CD1" w:rsidRPr="00957B1C" w:rsidRDefault="006B73FC" w:rsidP="000A36FC">
      <w:pPr>
        <w:pStyle w:val="BulletsLevel4"/>
      </w:pPr>
      <w:r w:rsidRPr="00957B1C">
        <w:t>Before arrival starts procedure turn</w:t>
      </w:r>
    </w:p>
    <w:p w14:paraId="25AE79F5" w14:textId="20B538AC" w:rsidR="00FF627D" w:rsidRDefault="000A5D1E" w:rsidP="007A7CD1">
      <w:pPr>
        <w:jc w:val="center"/>
      </w:pPr>
      <w:r>
        <w:rPr>
          <w:noProof/>
        </w:rPr>
        <w:drawing>
          <wp:inline distT="0" distB="0" distL="0" distR="0" wp14:anchorId="0E5FFD5D" wp14:editId="09E4553A">
            <wp:extent cx="2596896" cy="1545336"/>
            <wp:effectExtent l="19050" t="19050" r="13335" b="1714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5453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BF134" w14:textId="7F508F11" w:rsidR="00DE06D6" w:rsidRDefault="00DE06D6" w:rsidP="00C530B6">
      <w:pPr>
        <w:pStyle w:val="BulletsLevel1"/>
        <w:spacing w:after="60"/>
      </w:pPr>
      <w:r>
        <w:t>Visual separation</w:t>
      </w:r>
    </w:p>
    <w:p w14:paraId="508D7197" w14:textId="5119B7C4" w:rsidR="00DE06D6" w:rsidRDefault="00DE06D6" w:rsidP="00C530B6">
      <w:pPr>
        <w:pStyle w:val="BulletsLevel2"/>
        <w:spacing w:after="0"/>
      </w:pPr>
      <w:proofErr w:type="spellStart"/>
      <w:r>
        <w:t>Nonapproach</w:t>
      </w:r>
      <w:proofErr w:type="spellEnd"/>
      <w:r>
        <w:t xml:space="preserve"> control towers may be authorized to provide visual separation between aircraft within surface areas or designated areas when approved separation is provided before and after the application of visual separation</w:t>
      </w:r>
    </w:p>
    <w:p w14:paraId="1731BF6D" w14:textId="1711C300" w:rsidR="00FF627D" w:rsidRDefault="00FF627D" w:rsidP="004A1AED">
      <w:pPr>
        <w:pStyle w:val="BlockClose"/>
      </w:pPr>
    </w:p>
    <w:p w14:paraId="4046F0D8" w14:textId="77777777" w:rsidR="004A1AED" w:rsidRPr="004A1AED" w:rsidRDefault="004A1AED" w:rsidP="004A1AED">
      <w:pPr>
        <w:sectPr w:rsidR="004A1AED" w:rsidRPr="004A1AED" w:rsidSect="005C75BC">
          <w:headerReference w:type="first" r:id="rId70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4C941914" w14:textId="77777777" w:rsidR="003160B2" w:rsidRPr="003F653E" w:rsidRDefault="003160B2" w:rsidP="003160B2">
      <w:pPr>
        <w:pStyle w:val="Subtitle"/>
        <w:rPr>
          <w:color w:val="000000" w:themeColor="text1"/>
        </w:rPr>
      </w:pPr>
      <w:r w:rsidRPr="003F653E">
        <w:rPr>
          <w:color w:val="000000" w:themeColor="text1"/>
        </w:rPr>
        <w:lastRenderedPageBreak/>
        <w:t>Knowledge Check</w:t>
      </w:r>
    </w:p>
    <w:p w14:paraId="6892E4F6" w14:textId="77777777" w:rsidR="003160B2" w:rsidRDefault="003160B2" w:rsidP="003160B2"/>
    <w:p w14:paraId="6666A342" w14:textId="77777777" w:rsidR="003160B2" w:rsidRDefault="003160B2" w:rsidP="003160B2"/>
    <w:p w14:paraId="0A91F86A" w14:textId="0EC64D56" w:rsidR="003160B2" w:rsidRPr="00F4496D" w:rsidRDefault="003160B2" w:rsidP="003160B2">
      <w:pPr>
        <w:pStyle w:val="OriginalPage"/>
      </w:pPr>
      <w:r w:rsidRPr="00F4496D">
        <w:t>1</w:t>
      </w:r>
      <w:r w:rsidR="00CC004D" w:rsidRPr="00F4496D">
        <w:t>4</w:t>
      </w:r>
    </w:p>
    <w:p w14:paraId="1CF3C164" w14:textId="77777777" w:rsidR="003160B2" w:rsidRPr="008A1B5A" w:rsidRDefault="003160B2" w:rsidP="003160B2">
      <w:pPr>
        <w:pStyle w:val="BlockOpen"/>
        <w:rPr>
          <w:color w:val="FF0000"/>
        </w:rPr>
      </w:pPr>
      <w:r w:rsidRPr="008A1B5A">
        <w:rPr>
          <w:color w:val="FF0000"/>
        </w:rPr>
        <w:br w:type="column"/>
      </w:r>
    </w:p>
    <w:p w14:paraId="4E4EECB9" w14:textId="7849CDD3" w:rsidR="003160B2" w:rsidRDefault="006D3536" w:rsidP="00890467">
      <w:pPr>
        <w:pStyle w:val="ThumbnailParagraph"/>
      </w:pPr>
      <w:r w:rsidRPr="006D3536">
        <w:rPr>
          <w:noProof/>
        </w:rPr>
        <w:drawing>
          <wp:inline distT="0" distB="0" distL="0" distR="0" wp14:anchorId="784E232E" wp14:editId="280D1022">
            <wp:extent cx="2624328" cy="1965960"/>
            <wp:effectExtent l="19050" t="19050" r="2413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DC556A" w14:textId="77777777" w:rsidR="003160B2" w:rsidRPr="00F7067C" w:rsidRDefault="003160B2" w:rsidP="00890467">
      <w:pPr>
        <w:pStyle w:val="ThumbnailParagraph"/>
      </w:pPr>
    </w:p>
    <w:p w14:paraId="53C5A60A" w14:textId="32F05805" w:rsidR="003160B2" w:rsidRPr="00591F82" w:rsidRDefault="003160B2" w:rsidP="003160B2">
      <w:pPr>
        <w:ind w:left="1080" w:hanging="1080"/>
        <w:rPr>
          <w:rFonts w:eastAsia="MS PGothic"/>
        </w:rPr>
      </w:pPr>
      <w:r w:rsidRPr="008A1B5A">
        <w:rPr>
          <w:rFonts w:eastAsia="MS PGothic"/>
          <w:b/>
        </w:rPr>
        <w:t>Question:</w:t>
      </w:r>
      <w:r>
        <w:rPr>
          <w:rFonts w:eastAsia="MS PGothic"/>
        </w:rPr>
        <w:t xml:space="preserve"> </w:t>
      </w:r>
      <w:r w:rsidRPr="00E92688">
        <w:rPr>
          <w:rFonts w:eastAsia="MS PGothic"/>
          <w:bCs/>
        </w:rPr>
        <w:t>When takeoff direction differs by at least ____ degrees from the reciprocal of the final approach course, the departing aircraft must take off at least ____ minutes before the arriving aircraft is estimated at the airport.</w:t>
      </w:r>
    </w:p>
    <w:p w14:paraId="607FA200" w14:textId="0A6C9FF5" w:rsidR="003160B2" w:rsidRDefault="003160B2" w:rsidP="003160B2">
      <w:pPr>
        <w:pStyle w:val="InstructorNote"/>
        <w:rPr>
          <w:rFonts w:eastAsiaTheme="minorEastAsia"/>
          <w:color w:val="000000" w:themeColor="text1"/>
        </w:rPr>
      </w:pPr>
      <w:r w:rsidRPr="008A1B5A">
        <w:rPr>
          <w:noProof/>
          <w:color w:val="FF0000"/>
        </w:rPr>
        <w:drawing>
          <wp:inline distT="0" distB="0" distL="0" distR="0" wp14:anchorId="5A9BC7DA" wp14:editId="254EE7CA">
            <wp:extent cx="292608" cy="27432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B5A">
        <w:rPr>
          <w:color w:val="FF0000"/>
        </w:rPr>
        <w:t xml:space="preserve"> </w:t>
      </w:r>
      <w:r w:rsidRPr="00F7067C">
        <w:rPr>
          <w:b/>
          <w:color w:val="000000" w:themeColor="text1"/>
        </w:rPr>
        <w:t>Answer:</w:t>
      </w:r>
      <w:r>
        <w:rPr>
          <w:color w:val="000000" w:themeColor="text1"/>
        </w:rPr>
        <w:t xml:space="preserve"> </w:t>
      </w:r>
      <w:r w:rsidR="00DD2A73">
        <w:rPr>
          <w:color w:val="000000" w:themeColor="text1"/>
        </w:rPr>
        <w:t>B</w:t>
      </w:r>
      <w:r w:rsidRPr="00F7067C">
        <w:rPr>
          <w:color w:val="000000" w:themeColor="text1"/>
        </w:rPr>
        <w:t xml:space="preserve">. </w:t>
      </w:r>
      <w:r>
        <w:rPr>
          <w:rFonts w:eastAsiaTheme="minorEastAsia"/>
          <w:color w:val="000000" w:themeColor="text1"/>
        </w:rPr>
        <w:t>45 / 3</w:t>
      </w:r>
    </w:p>
    <w:p w14:paraId="1B76C812" w14:textId="77777777" w:rsidR="003160B2" w:rsidRDefault="003160B2" w:rsidP="003160B2">
      <w:pPr>
        <w:pStyle w:val="BlockClose"/>
        <w:rPr>
          <w:rFonts w:eastAsiaTheme="minorEastAsia"/>
        </w:rPr>
      </w:pPr>
    </w:p>
    <w:p w14:paraId="36E62DDC" w14:textId="77777777" w:rsidR="003160B2" w:rsidRPr="000A1449" w:rsidRDefault="003160B2" w:rsidP="003160B2">
      <w:pPr>
        <w:rPr>
          <w:rFonts w:eastAsiaTheme="minorEastAsia"/>
        </w:rPr>
        <w:sectPr w:rsidR="003160B2" w:rsidRPr="000A1449" w:rsidSect="005C75BC">
          <w:headerReference w:type="default" r:id="rId72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7C163762" w14:textId="77777777" w:rsidR="003160B2" w:rsidRPr="003F653E" w:rsidRDefault="003160B2" w:rsidP="003160B2">
      <w:pPr>
        <w:pStyle w:val="Subtitle"/>
        <w:rPr>
          <w:color w:val="000000" w:themeColor="text1"/>
        </w:rPr>
      </w:pPr>
      <w:r w:rsidRPr="003F653E">
        <w:rPr>
          <w:color w:val="000000" w:themeColor="text1"/>
        </w:rPr>
        <w:lastRenderedPageBreak/>
        <w:t>Knowledge Check</w:t>
      </w:r>
    </w:p>
    <w:p w14:paraId="7B579359" w14:textId="77777777" w:rsidR="003160B2" w:rsidRDefault="003160B2" w:rsidP="003160B2"/>
    <w:p w14:paraId="69BCBB22" w14:textId="77777777" w:rsidR="003160B2" w:rsidRDefault="003160B2" w:rsidP="003160B2"/>
    <w:p w14:paraId="086406A9" w14:textId="51E7A10B" w:rsidR="003160B2" w:rsidRPr="00F4496D" w:rsidRDefault="00D22B98" w:rsidP="003160B2">
      <w:pPr>
        <w:pStyle w:val="OriginalPage"/>
      </w:pPr>
      <w:r w:rsidRPr="00F4496D">
        <w:t>1</w:t>
      </w:r>
      <w:r w:rsidR="00CC004D" w:rsidRPr="00F4496D">
        <w:t>5</w:t>
      </w:r>
    </w:p>
    <w:p w14:paraId="006025D0" w14:textId="77777777" w:rsidR="003160B2" w:rsidRPr="008A1B5A" w:rsidRDefault="003160B2" w:rsidP="003160B2">
      <w:pPr>
        <w:pStyle w:val="BlockOpen"/>
        <w:rPr>
          <w:color w:val="FF0000"/>
        </w:rPr>
      </w:pPr>
      <w:r w:rsidRPr="008A1B5A">
        <w:rPr>
          <w:color w:val="FF0000"/>
        </w:rPr>
        <w:br w:type="column"/>
      </w:r>
    </w:p>
    <w:p w14:paraId="03975AAF" w14:textId="321697F4" w:rsidR="003160B2" w:rsidRDefault="006D3536" w:rsidP="00890467">
      <w:pPr>
        <w:pStyle w:val="ThumbnailParagraph"/>
      </w:pPr>
      <w:r w:rsidRPr="006D3536">
        <w:rPr>
          <w:noProof/>
        </w:rPr>
        <w:drawing>
          <wp:inline distT="0" distB="0" distL="0" distR="0" wp14:anchorId="6DC886D9" wp14:editId="0AEC979B">
            <wp:extent cx="2624328" cy="1965960"/>
            <wp:effectExtent l="19050" t="19050" r="2413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E8EF1" w14:textId="77777777" w:rsidR="003160B2" w:rsidRPr="00F7067C" w:rsidRDefault="003160B2" w:rsidP="00890467">
      <w:pPr>
        <w:pStyle w:val="ThumbnailParagraph"/>
      </w:pPr>
    </w:p>
    <w:p w14:paraId="723E9192" w14:textId="2EFC28D3" w:rsidR="003160B2" w:rsidRPr="00591F82" w:rsidRDefault="003160B2" w:rsidP="003160B2">
      <w:pPr>
        <w:ind w:left="1080" w:hanging="1080"/>
        <w:rPr>
          <w:rFonts w:eastAsia="MS PGothic"/>
        </w:rPr>
      </w:pPr>
      <w:r w:rsidRPr="008A1B5A">
        <w:rPr>
          <w:rFonts w:eastAsia="MS PGothic"/>
          <w:b/>
        </w:rPr>
        <w:t>Question:</w:t>
      </w:r>
      <w:r>
        <w:rPr>
          <w:rFonts w:eastAsia="MS PGothic"/>
        </w:rPr>
        <w:t xml:space="preserve"> </w:t>
      </w:r>
      <w:r w:rsidRPr="00E92688">
        <w:rPr>
          <w:rFonts w:eastAsia="MS PGothic"/>
          <w:bCs/>
        </w:rPr>
        <w:t>Separate a departing aircraft from an arriving air</w:t>
      </w:r>
      <w:r w:rsidR="007576E2">
        <w:rPr>
          <w:rFonts w:eastAsia="MS PGothic"/>
          <w:bCs/>
        </w:rPr>
        <w:t>craft by e</w:t>
      </w:r>
      <w:r w:rsidRPr="00E92688">
        <w:rPr>
          <w:rFonts w:eastAsia="MS PGothic"/>
          <w:bCs/>
        </w:rPr>
        <w:t>nsuring that the departing aircraft is established on a course that diverges from the reciprocal of the final approach course by at least ____ degrees before the arriving aircraft __________.</w:t>
      </w:r>
    </w:p>
    <w:p w14:paraId="656375D0" w14:textId="77777777" w:rsidR="003160B2" w:rsidRDefault="003160B2" w:rsidP="003160B2">
      <w:pPr>
        <w:pStyle w:val="InstructorNote"/>
        <w:rPr>
          <w:rFonts w:eastAsiaTheme="minorEastAsia"/>
          <w:color w:val="000000" w:themeColor="text1"/>
        </w:rPr>
      </w:pPr>
      <w:r w:rsidRPr="008A1B5A">
        <w:rPr>
          <w:noProof/>
          <w:color w:val="FF0000"/>
        </w:rPr>
        <w:drawing>
          <wp:inline distT="0" distB="0" distL="0" distR="0" wp14:anchorId="1787D06D" wp14:editId="50539C98">
            <wp:extent cx="292608" cy="2743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B5A">
        <w:rPr>
          <w:color w:val="FF0000"/>
        </w:rPr>
        <w:t xml:space="preserve"> </w:t>
      </w:r>
      <w:r w:rsidRPr="00F7067C">
        <w:rPr>
          <w:b/>
          <w:color w:val="000000" w:themeColor="text1"/>
        </w:rPr>
        <w:t>Answer:</w:t>
      </w:r>
      <w:r>
        <w:rPr>
          <w:color w:val="000000" w:themeColor="text1"/>
        </w:rPr>
        <w:t xml:space="preserve"> B</w:t>
      </w:r>
      <w:r w:rsidRPr="00F7067C">
        <w:rPr>
          <w:color w:val="000000" w:themeColor="text1"/>
        </w:rPr>
        <w:t xml:space="preserve">. </w:t>
      </w:r>
      <w:r>
        <w:rPr>
          <w:rFonts w:eastAsiaTheme="minorEastAsia"/>
          <w:color w:val="000000" w:themeColor="text1"/>
        </w:rPr>
        <w:t>45 / starts a procedure turn</w:t>
      </w:r>
    </w:p>
    <w:p w14:paraId="33AB9C6E" w14:textId="77777777" w:rsidR="003160B2" w:rsidRDefault="003160B2" w:rsidP="003160B2">
      <w:pPr>
        <w:pStyle w:val="BlockClose"/>
      </w:pPr>
    </w:p>
    <w:p w14:paraId="599D0911" w14:textId="77777777" w:rsidR="003160B2" w:rsidRPr="000A1449" w:rsidRDefault="003160B2" w:rsidP="003160B2">
      <w:pPr>
        <w:sectPr w:rsidR="003160B2" w:rsidRPr="000A1449" w:rsidSect="005C75BC">
          <w:headerReference w:type="first" r:id="rId74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6F8B5E2D" w14:textId="21415539" w:rsidR="002B32E9" w:rsidRDefault="002B32E9" w:rsidP="002B32E9">
      <w:pPr>
        <w:pStyle w:val="TitleContinued"/>
        <w:sectPr w:rsidR="002B32E9" w:rsidSect="000A36FC">
          <w:headerReference w:type="first" r:id="rId75"/>
          <w:pgSz w:w="12240" w:h="15840"/>
          <w:pgMar w:top="720" w:right="1440" w:bottom="1440" w:left="1440" w:header="288" w:footer="720" w:gutter="0"/>
          <w:cols w:space="346"/>
          <w:titlePg/>
          <w:docGrid w:linePitch="299"/>
        </w:sectPr>
      </w:pPr>
      <w:r>
        <w:lastRenderedPageBreak/>
        <w:t>Timed Approaches</w:t>
      </w:r>
    </w:p>
    <w:p w14:paraId="1BCB5BFC" w14:textId="7285A967" w:rsidR="00DF02AD" w:rsidRDefault="00602EAE" w:rsidP="002B32E9">
      <w:pPr>
        <w:pStyle w:val="Subtitle"/>
        <w:outlineLvl w:val="9"/>
      </w:pPr>
      <w:r>
        <w:t>Timed Approaches</w:t>
      </w:r>
    </w:p>
    <w:p w14:paraId="63948C17" w14:textId="67FDAD70" w:rsidR="00DF02AD" w:rsidRDefault="00226C37" w:rsidP="00DF02AD">
      <w:pPr>
        <w:pStyle w:val="Reference"/>
      </w:pPr>
      <w:r>
        <w:t>JO 7110.65, par. 6-7-1</w:t>
      </w:r>
    </w:p>
    <w:p w14:paraId="54CF3B60" w14:textId="4B3C0637" w:rsidR="00DF02AD" w:rsidRDefault="00DF02AD" w:rsidP="00DF02AD"/>
    <w:p w14:paraId="58C752D2" w14:textId="15EAAEE4" w:rsidR="009151D9" w:rsidRDefault="009151D9" w:rsidP="00DF02AD"/>
    <w:p w14:paraId="1ADFEA25" w14:textId="4B77A4D7" w:rsidR="00DF02AD" w:rsidRPr="00F4496D" w:rsidRDefault="00A07603" w:rsidP="001B75AB">
      <w:pPr>
        <w:pStyle w:val="OriginalPage"/>
      </w:pPr>
      <w:r w:rsidRPr="00F4496D">
        <w:t>1</w:t>
      </w:r>
      <w:r w:rsidR="00CC004D" w:rsidRPr="00F4496D">
        <w:t>6</w:t>
      </w:r>
    </w:p>
    <w:p w14:paraId="1B26487D" w14:textId="77777777" w:rsidR="00DF02AD" w:rsidRDefault="00DF02AD" w:rsidP="00DF02AD">
      <w:pPr>
        <w:pStyle w:val="BlockOpen"/>
      </w:pPr>
      <w:r>
        <w:br w:type="column"/>
      </w:r>
    </w:p>
    <w:p w14:paraId="26B79BFC" w14:textId="35F0E1BD" w:rsidR="00DF02AD" w:rsidRDefault="006D3536" w:rsidP="00890467">
      <w:pPr>
        <w:pStyle w:val="ThumbnailParagraph"/>
      </w:pPr>
      <w:r w:rsidRPr="006D3536">
        <w:rPr>
          <w:noProof/>
        </w:rPr>
        <w:drawing>
          <wp:inline distT="0" distB="0" distL="0" distR="0" wp14:anchorId="78585E3E" wp14:editId="028D0FAD">
            <wp:extent cx="2624328" cy="1965960"/>
            <wp:effectExtent l="19050" t="19050" r="2413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E7CB57" w14:textId="77777777" w:rsidR="00DF02AD" w:rsidRDefault="00DF02AD" w:rsidP="00890467">
      <w:pPr>
        <w:pStyle w:val="ThumbnailParagraph"/>
      </w:pPr>
    </w:p>
    <w:p w14:paraId="1370BCAC" w14:textId="0F4C9D9E" w:rsidR="00DF02AD" w:rsidRDefault="00774363" w:rsidP="00DF02AD">
      <w:r>
        <w:t>Timed Approaches</w:t>
      </w:r>
    </w:p>
    <w:p w14:paraId="09477A96" w14:textId="0938D7E1" w:rsidR="001439C2" w:rsidRPr="00F07920" w:rsidRDefault="00F07920" w:rsidP="00DF02AD">
      <w:pPr>
        <w:rPr>
          <w:i/>
          <w:vanish/>
        </w:rPr>
      </w:pPr>
      <w:r w:rsidRPr="00F07920">
        <w:rPr>
          <w:i/>
          <w:noProof/>
          <w:vanish/>
          <w:color w:val="000000" w:themeColor="text1"/>
        </w:rPr>
        <w:drawing>
          <wp:inline distT="0" distB="0" distL="0" distR="0" wp14:anchorId="19B90D66" wp14:editId="6B43B5D4">
            <wp:extent cx="301752" cy="277091"/>
            <wp:effectExtent l="0" t="0" r="3175" b="889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" cy="27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7920">
        <w:rPr>
          <w:i/>
          <w:vanish/>
        </w:rPr>
        <w:t xml:space="preserve"> </w:t>
      </w:r>
      <w:r w:rsidR="00DB1163">
        <w:rPr>
          <w:i/>
          <w:vanish/>
        </w:rPr>
        <w:t>T</w:t>
      </w:r>
      <w:r>
        <w:rPr>
          <w:i/>
          <w:vanish/>
        </w:rPr>
        <w:t>imed approaches w</w:t>
      </w:r>
      <w:r w:rsidR="00DB1163">
        <w:rPr>
          <w:i/>
          <w:vanish/>
        </w:rPr>
        <w:t>ere</w:t>
      </w:r>
      <w:r>
        <w:rPr>
          <w:i/>
          <w:vanish/>
        </w:rPr>
        <w:t xml:space="preserve"> covered </w:t>
      </w:r>
      <w:r w:rsidR="00DB1163">
        <w:rPr>
          <w:i/>
          <w:vanish/>
        </w:rPr>
        <w:t xml:space="preserve">more completely </w:t>
      </w:r>
      <w:r>
        <w:rPr>
          <w:i/>
          <w:vanish/>
        </w:rPr>
        <w:t>in an earlier lesson</w:t>
      </w:r>
      <w:r w:rsidR="00DB1163">
        <w:rPr>
          <w:i/>
          <w:vanish/>
        </w:rPr>
        <w:t>. They</w:t>
      </w:r>
      <w:r w:rsidR="00867EFF">
        <w:rPr>
          <w:i/>
          <w:vanish/>
        </w:rPr>
        <w:t xml:space="preserve"> </w:t>
      </w:r>
      <w:r w:rsidR="00DB1163">
        <w:rPr>
          <w:i/>
          <w:vanish/>
        </w:rPr>
        <w:t xml:space="preserve">are </w:t>
      </w:r>
      <w:r w:rsidR="00867EFF">
        <w:rPr>
          <w:i/>
          <w:vanish/>
        </w:rPr>
        <w:t xml:space="preserve">mentioned here because of </w:t>
      </w:r>
      <w:r w:rsidR="00DB1163">
        <w:rPr>
          <w:i/>
          <w:vanish/>
        </w:rPr>
        <w:t>their</w:t>
      </w:r>
      <w:r w:rsidR="00867EFF">
        <w:rPr>
          <w:i/>
          <w:vanish/>
        </w:rPr>
        <w:t xml:space="preserve"> applicability to </w:t>
      </w:r>
      <w:r w:rsidR="00DB1163">
        <w:rPr>
          <w:i/>
          <w:vanish/>
        </w:rPr>
        <w:t xml:space="preserve">initial </w:t>
      </w:r>
      <w:r w:rsidR="00867EFF">
        <w:rPr>
          <w:i/>
          <w:vanish/>
        </w:rPr>
        <w:t xml:space="preserve">separation of </w:t>
      </w:r>
      <w:r w:rsidR="003C712A">
        <w:rPr>
          <w:i/>
          <w:vanish/>
        </w:rPr>
        <w:t>departing</w:t>
      </w:r>
      <w:r w:rsidR="00867EFF">
        <w:rPr>
          <w:i/>
          <w:vanish/>
        </w:rPr>
        <w:t xml:space="preserve"> and </w:t>
      </w:r>
      <w:r w:rsidR="003C712A">
        <w:rPr>
          <w:i/>
          <w:vanish/>
        </w:rPr>
        <w:t>arriving aircraft</w:t>
      </w:r>
      <w:r w:rsidR="00867EFF">
        <w:rPr>
          <w:i/>
          <w:vanish/>
        </w:rPr>
        <w:t>.</w:t>
      </w:r>
    </w:p>
    <w:p w14:paraId="74D6EE67" w14:textId="534C0D4E" w:rsidR="00705F0C" w:rsidRPr="00FA6D9B" w:rsidRDefault="00705F0C" w:rsidP="00705F0C">
      <w:pPr>
        <w:pStyle w:val="BulletsLevel1"/>
      </w:pPr>
      <w:r w:rsidRPr="00B06766">
        <w:t>Timed approaches using either nonradar procedures or radar vectors to the final approach course may be used at airports served by a tower if th</w:t>
      </w:r>
      <w:r w:rsidR="00A713FE" w:rsidRPr="00FA6D9B">
        <w:t>e following conditions are met:</w:t>
      </w:r>
    </w:p>
    <w:p w14:paraId="2E1020BF" w14:textId="55A84044" w:rsidR="00E82B51" w:rsidRPr="00FA6D9B" w:rsidRDefault="00E82B51" w:rsidP="00DB1163">
      <w:pPr>
        <w:pStyle w:val="BulletsLevel2"/>
        <w:spacing w:after="100"/>
      </w:pPr>
      <w:r w:rsidRPr="00FA6D9B">
        <w:t>Direct communication is maintained with the aircraft until the pilot is instructed to contact the tower</w:t>
      </w:r>
    </w:p>
    <w:p w14:paraId="3BC50825" w14:textId="32B6503D" w:rsidR="00E82B51" w:rsidRPr="00FA6D9B" w:rsidRDefault="00E82B51" w:rsidP="00DB1163">
      <w:pPr>
        <w:pStyle w:val="BulletsLevel2"/>
        <w:spacing w:after="100"/>
      </w:pPr>
      <w:r w:rsidRPr="00FA6D9B">
        <w:t>If more than one missed approach procedure is available, none require course reversal</w:t>
      </w:r>
    </w:p>
    <w:p w14:paraId="10D6353B" w14:textId="549B5C0B" w:rsidR="00E82B51" w:rsidRPr="00FA6D9B" w:rsidRDefault="00E82B51" w:rsidP="00DB1163">
      <w:pPr>
        <w:pStyle w:val="BulletsLevel2"/>
        <w:spacing w:after="100"/>
      </w:pPr>
      <w:r w:rsidRPr="00FA6D9B">
        <w:t>If only one missed approach procedure is available, the following conditions are met:</w:t>
      </w:r>
    </w:p>
    <w:p w14:paraId="04C4DE58" w14:textId="1730FE58" w:rsidR="00E82B51" w:rsidRPr="00FA6D9B" w:rsidRDefault="00E82B51" w:rsidP="001E1EC2">
      <w:pPr>
        <w:pStyle w:val="BulletsLevel3"/>
      </w:pPr>
      <w:r w:rsidRPr="00FA6D9B">
        <w:t>Course reversal is not required</w:t>
      </w:r>
    </w:p>
    <w:p w14:paraId="73D5E595" w14:textId="4D9A22B3" w:rsidR="00E82B51" w:rsidRPr="00FA6D9B" w:rsidRDefault="00E82B51" w:rsidP="001E1EC2">
      <w:pPr>
        <w:pStyle w:val="BulletsLevel3"/>
      </w:pPr>
      <w:r w:rsidRPr="00FA6D9B">
        <w:t>Reported ceiling and visibility are equal to or greater than the highest prescribed circling minimums for the instrument approach procedure in use</w:t>
      </w:r>
    </w:p>
    <w:p w14:paraId="105149F4" w14:textId="75C50738" w:rsidR="00E82B51" w:rsidRPr="00FA6D9B" w:rsidRDefault="000B1221" w:rsidP="00C530B6">
      <w:pPr>
        <w:pStyle w:val="BulletsLevel1"/>
      </w:pPr>
      <w:r w:rsidRPr="00FA6D9B">
        <w:t>Timed Approach</w:t>
      </w:r>
      <w:r w:rsidR="00E82B51" w:rsidRPr="00FA6D9B">
        <w:t xml:space="preserve"> procedures require NAVAIDs and standard/special instrument approach procedures or adequate radar coverage which permit an aircraft to:</w:t>
      </w:r>
    </w:p>
    <w:p w14:paraId="7808FEF1" w14:textId="0B729DAF" w:rsidR="00705F0C" w:rsidRPr="00FA6D9B" w:rsidRDefault="00705F0C" w:rsidP="00DB1163">
      <w:pPr>
        <w:pStyle w:val="BulletsLevel2"/>
        <w:spacing w:after="100"/>
      </w:pPr>
      <w:r w:rsidRPr="00FA6D9B">
        <w:t>Hold at a fix loc</w:t>
      </w:r>
      <w:r w:rsidR="006A62D8" w:rsidRPr="00FA6D9B">
        <w:t xml:space="preserve">ated on the approach course or </w:t>
      </w:r>
      <w:r w:rsidRPr="00FA6D9B">
        <w:t>be radar vectored to the final approach course for a straight-in approach</w:t>
      </w:r>
      <w:r w:rsidR="00F90331" w:rsidRPr="00FA6D9B">
        <w:t>, then</w:t>
      </w:r>
    </w:p>
    <w:p w14:paraId="74BBAE75" w14:textId="21970D30" w:rsidR="00705F0C" w:rsidRPr="00FA6D9B" w:rsidRDefault="00705F0C" w:rsidP="00DB1163">
      <w:pPr>
        <w:pStyle w:val="BulletsLevel2"/>
        <w:spacing w:after="100"/>
      </w:pPr>
      <w:r w:rsidRPr="00FA6D9B">
        <w:t>Proceed in the direction of the airport along the approach course crossing the holding/approach fix at a specified altitude</w:t>
      </w:r>
      <w:r w:rsidR="005162CD" w:rsidRPr="00FA6D9B">
        <w:t>,</w:t>
      </w:r>
      <w:r w:rsidRPr="00FA6D9B">
        <w:t xml:space="preserve"> if </w:t>
      </w:r>
      <w:r w:rsidR="00F90331" w:rsidRPr="00FA6D9B">
        <w:t>required, then</w:t>
      </w:r>
    </w:p>
    <w:p w14:paraId="1423254A" w14:textId="10C2ED81" w:rsidR="00705F0C" w:rsidRPr="00FA6D9B" w:rsidRDefault="00F90331" w:rsidP="00DB1163">
      <w:pPr>
        <w:pStyle w:val="BulletsLevel2"/>
        <w:spacing w:after="100"/>
      </w:pPr>
      <w:r w:rsidRPr="00FA6D9B">
        <w:t>C</w:t>
      </w:r>
      <w:r w:rsidR="00705F0C" w:rsidRPr="00FA6D9B">
        <w:t>ontinue descent for an approach to destination airport</w:t>
      </w:r>
    </w:p>
    <w:p w14:paraId="6C28AE93" w14:textId="77777777" w:rsidR="00DF02AD" w:rsidRDefault="00DF02AD" w:rsidP="00DF02AD">
      <w:pPr>
        <w:pStyle w:val="BlockClose"/>
      </w:pPr>
    </w:p>
    <w:p w14:paraId="6DFE0FB2" w14:textId="4761CA83" w:rsidR="00DF02AD" w:rsidRDefault="00DF02AD" w:rsidP="00DF02AD">
      <w:pPr>
        <w:sectPr w:rsidR="00DF02AD" w:rsidSect="002B32E9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3F8A8809" w14:textId="77777777" w:rsidR="000D31FA" w:rsidRDefault="000D31FA" w:rsidP="000D31FA">
      <w:pPr>
        <w:pStyle w:val="Subtitle"/>
      </w:pPr>
      <w:r>
        <w:lastRenderedPageBreak/>
        <w:t>Knowledge Check</w:t>
      </w:r>
    </w:p>
    <w:p w14:paraId="409199C3" w14:textId="2C77F60F" w:rsidR="000D31FA" w:rsidRDefault="000D31FA" w:rsidP="000D31FA"/>
    <w:p w14:paraId="1127648F" w14:textId="21ADEDB4" w:rsidR="001B75AB" w:rsidRDefault="001B75AB" w:rsidP="000D31FA"/>
    <w:p w14:paraId="0C9B8FD4" w14:textId="6FF95A42" w:rsidR="000D31FA" w:rsidRPr="00F4496D" w:rsidRDefault="00A07603" w:rsidP="001B75AB">
      <w:pPr>
        <w:pStyle w:val="OriginalPage"/>
      </w:pPr>
      <w:r w:rsidRPr="00F4496D">
        <w:t>2</w:t>
      </w:r>
      <w:r w:rsidR="00CC004D" w:rsidRPr="00F4496D">
        <w:t>2</w:t>
      </w:r>
    </w:p>
    <w:p w14:paraId="46E97F7F" w14:textId="77777777" w:rsidR="000D31FA" w:rsidRDefault="000D31FA" w:rsidP="000D31FA">
      <w:pPr>
        <w:pStyle w:val="BlockOpen"/>
      </w:pPr>
      <w:r>
        <w:br w:type="column"/>
      </w:r>
    </w:p>
    <w:p w14:paraId="06CD0FEB" w14:textId="1409E370" w:rsidR="000D31FA" w:rsidRDefault="005C4B0C" w:rsidP="00890467">
      <w:pPr>
        <w:pStyle w:val="ThumbnailParagraph"/>
      </w:pPr>
      <w:r>
        <w:rPr>
          <w:noProof/>
        </w:rPr>
        <w:drawing>
          <wp:inline distT="0" distB="0" distL="0" distR="0" wp14:anchorId="6A93BFC4" wp14:editId="7C90738F">
            <wp:extent cx="2624328" cy="1965960"/>
            <wp:effectExtent l="19050" t="19050" r="2413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E8699D" w14:textId="77777777" w:rsidR="000D31FA" w:rsidRDefault="000D31FA" w:rsidP="00890467">
      <w:pPr>
        <w:pStyle w:val="ThumbnailParagraph"/>
      </w:pPr>
    </w:p>
    <w:p w14:paraId="06286B34" w14:textId="7A4FBA8B" w:rsidR="000D31FA" w:rsidRPr="001C308E" w:rsidRDefault="000D31FA" w:rsidP="000D31FA">
      <w:pPr>
        <w:ind w:left="1080" w:hanging="1080"/>
        <w:rPr>
          <w:rFonts w:eastAsia="MS PGothic"/>
          <w:color w:val="000000" w:themeColor="text1"/>
        </w:rPr>
      </w:pPr>
      <w:r w:rsidRPr="00F7067C">
        <w:rPr>
          <w:rFonts w:eastAsia="MS PGothic"/>
          <w:b/>
          <w:color w:val="000000" w:themeColor="text1"/>
        </w:rPr>
        <w:t>Question:</w:t>
      </w:r>
      <w:r w:rsidRPr="00F7067C">
        <w:rPr>
          <w:rFonts w:eastAsia="MS PGothic"/>
          <w:color w:val="000000" w:themeColor="text1"/>
        </w:rPr>
        <w:t xml:space="preserve"> </w:t>
      </w:r>
      <w:r w:rsidR="006E3247" w:rsidRPr="006E3247">
        <w:rPr>
          <w:rFonts w:eastAsia="MS PGothic"/>
          <w:bCs/>
          <w:color w:val="000000" w:themeColor="text1"/>
        </w:rPr>
        <w:t>Timed approaches using either _________ procedures or radar vectors to the final approach course may be used at airports served by a tower if certain conditions are met.</w:t>
      </w:r>
    </w:p>
    <w:p w14:paraId="57A56216" w14:textId="21EFBED8" w:rsidR="000D31FA" w:rsidRDefault="000D31FA" w:rsidP="000D31FA">
      <w:pPr>
        <w:pStyle w:val="InstructorNote"/>
        <w:ind w:left="1710" w:hanging="1710"/>
        <w:rPr>
          <w:color w:val="000000" w:themeColor="text1"/>
        </w:rPr>
      </w:pPr>
      <w:r w:rsidRPr="008A1B5A">
        <w:rPr>
          <w:noProof/>
          <w:color w:val="FF0000"/>
        </w:rPr>
        <w:drawing>
          <wp:inline distT="0" distB="0" distL="0" distR="0" wp14:anchorId="1712E423" wp14:editId="4AC6D028">
            <wp:extent cx="292608" cy="2743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G_Click_Icon_Arrow_No-Bord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B5A">
        <w:rPr>
          <w:color w:val="FF0000"/>
        </w:rPr>
        <w:t xml:space="preserve"> </w:t>
      </w:r>
      <w:r w:rsidRPr="00F7067C">
        <w:rPr>
          <w:b/>
          <w:color w:val="000000" w:themeColor="text1"/>
        </w:rPr>
        <w:t>Answer:</w:t>
      </w:r>
      <w:r>
        <w:rPr>
          <w:color w:val="000000" w:themeColor="text1"/>
        </w:rPr>
        <w:t xml:space="preserve"> A. </w:t>
      </w:r>
      <w:r w:rsidR="006E3247">
        <w:rPr>
          <w:color w:val="000000" w:themeColor="text1"/>
        </w:rPr>
        <w:t>nonradar</w:t>
      </w:r>
    </w:p>
    <w:p w14:paraId="0E14E193" w14:textId="266394A0" w:rsidR="00E82B51" w:rsidRDefault="00E82B51" w:rsidP="00E82B51">
      <w:pPr>
        <w:pStyle w:val="BlockClose"/>
      </w:pPr>
    </w:p>
    <w:p w14:paraId="27B6F6F5" w14:textId="2B03780D" w:rsidR="000D31FA" w:rsidRDefault="000D31FA" w:rsidP="00DF02AD">
      <w:pPr>
        <w:pStyle w:val="Subtitle"/>
        <w:sectPr w:rsidR="000D31FA" w:rsidSect="005C75BC">
          <w:headerReference w:type="first" r:id="rId78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6E9C85A6" w14:textId="3530AC97" w:rsidR="0066512A" w:rsidRPr="0066512A" w:rsidRDefault="0066512A" w:rsidP="0066512A">
      <w:pPr>
        <w:pageBreakBefore/>
        <w:spacing w:after="240"/>
        <w:ind w:left="-14"/>
        <w:outlineLvl w:val="0"/>
        <w:rPr>
          <w:b/>
          <w:caps/>
          <w:sz w:val="36"/>
          <w:szCs w:val="36"/>
        </w:rPr>
        <w:sectPr w:rsidR="0066512A" w:rsidRPr="0066512A" w:rsidSect="00FE43F2">
          <w:headerReference w:type="default" r:id="rId79"/>
          <w:footerReference w:type="default" r:id="rId80"/>
          <w:headerReference w:type="first" r:id="rId81"/>
          <w:pgSz w:w="12240" w:h="15840"/>
          <w:pgMar w:top="720" w:right="1440" w:bottom="1440" w:left="1440" w:header="288" w:footer="720" w:gutter="0"/>
          <w:cols w:space="346"/>
          <w:titlePg/>
          <w:docGrid w:linePitch="299"/>
        </w:sectPr>
      </w:pPr>
      <w:r>
        <w:rPr>
          <w:b/>
          <w:caps/>
          <w:sz w:val="36"/>
          <w:szCs w:val="36"/>
        </w:rPr>
        <w:lastRenderedPageBreak/>
        <w:t>Conclusion</w:t>
      </w:r>
    </w:p>
    <w:p w14:paraId="7E5D60D9" w14:textId="77777777" w:rsidR="0066512A" w:rsidRPr="00BB095D" w:rsidRDefault="0066512A" w:rsidP="0066512A">
      <w:pPr>
        <w:pStyle w:val="Subtitle"/>
      </w:pPr>
      <w:r w:rsidRPr="004B265F">
        <w:t>Lesson</w:t>
      </w:r>
      <w:r>
        <w:t xml:space="preserve"> Summary</w:t>
      </w:r>
    </w:p>
    <w:p w14:paraId="78AA3DC4" w14:textId="77777777" w:rsidR="0066512A" w:rsidRPr="0066512A" w:rsidRDefault="0066512A" w:rsidP="0066512A">
      <w:pPr>
        <w:pBdr>
          <w:top w:val="single" w:sz="12" w:space="11" w:color="auto"/>
        </w:pBdr>
        <w:spacing w:after="0"/>
        <w:rPr>
          <w:color w:val="auto"/>
          <w:sz w:val="2"/>
        </w:rPr>
      </w:pPr>
      <w:r w:rsidRPr="0066512A">
        <w:rPr>
          <w:color w:val="auto"/>
          <w:sz w:val="2"/>
        </w:rPr>
        <w:br w:type="column"/>
      </w:r>
    </w:p>
    <w:p w14:paraId="36107EBE" w14:textId="6F236CD5" w:rsidR="0066512A" w:rsidRDefault="006D3536" w:rsidP="0066512A">
      <w:pPr>
        <w:spacing w:after="0"/>
        <w:jc w:val="center"/>
        <w:rPr>
          <w:rFonts w:eastAsiaTheme="minorHAnsi"/>
        </w:rPr>
      </w:pPr>
      <w:r w:rsidRPr="006D3536">
        <w:rPr>
          <w:rFonts w:eastAsiaTheme="minorHAnsi"/>
          <w:noProof/>
        </w:rPr>
        <w:drawing>
          <wp:inline distT="0" distB="0" distL="0" distR="0" wp14:anchorId="0D093DC7" wp14:editId="285E3D12">
            <wp:extent cx="2624328" cy="1965960"/>
            <wp:effectExtent l="19050" t="19050" r="24130" b="1524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6BC66" w14:textId="77777777" w:rsidR="00890467" w:rsidRPr="0066512A" w:rsidRDefault="00890467" w:rsidP="0066512A">
      <w:pPr>
        <w:spacing w:after="0"/>
        <w:jc w:val="center"/>
        <w:rPr>
          <w:rFonts w:eastAsiaTheme="minorHAnsi"/>
        </w:rPr>
      </w:pPr>
    </w:p>
    <w:p w14:paraId="3C396306" w14:textId="2F52D860" w:rsidR="006F6909" w:rsidRPr="00FE2F24" w:rsidRDefault="006F6909" w:rsidP="009A728C">
      <w:pPr>
        <w:pStyle w:val="InstructorNote"/>
      </w:pPr>
      <w:r w:rsidRPr="00F13FA3">
        <w:rPr>
          <w:noProof/>
        </w:rPr>
        <w:drawing>
          <wp:inline distT="0" distB="0" distL="0" distR="0" wp14:anchorId="0098BDFE" wp14:editId="7EBD6075">
            <wp:extent cx="298734" cy="27432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946FBF" w:rsidRPr="008169AD">
        <w:t xml:space="preserve">Review and elaborate briefly on the following topics. Ask students if they </w:t>
      </w:r>
      <w:r w:rsidR="00946FBF" w:rsidRPr="009A728C">
        <w:t>have</w:t>
      </w:r>
      <w:r w:rsidR="00946FBF" w:rsidRPr="008169AD">
        <w:t xml:space="preserve"> questions about any of the concepts covered in the lesson.</w:t>
      </w:r>
    </w:p>
    <w:p w14:paraId="4E48E1CB" w14:textId="1962298F" w:rsidR="0066512A" w:rsidRPr="00BC223E" w:rsidRDefault="006F6909" w:rsidP="006F6909">
      <w:r>
        <w:t>Summary</w:t>
      </w:r>
    </w:p>
    <w:p w14:paraId="5D0B18EA" w14:textId="0A722ABB" w:rsidR="0066512A" w:rsidRDefault="0066512A" w:rsidP="00C530B6">
      <w:pPr>
        <w:pStyle w:val="BulletsLevel1"/>
        <w:spacing w:after="120"/>
      </w:pPr>
      <w:r>
        <w:t xml:space="preserve">Initial </w:t>
      </w:r>
      <w:r w:rsidR="007D7C17">
        <w:t>s</w:t>
      </w:r>
      <w:r>
        <w:t xml:space="preserve">eparation of </w:t>
      </w:r>
      <w:r w:rsidR="007D7C17">
        <w:t>s</w:t>
      </w:r>
      <w:r>
        <w:t xml:space="preserve">uccessive </w:t>
      </w:r>
      <w:r w:rsidR="007D7C17">
        <w:t>d</w:t>
      </w:r>
      <w:r>
        <w:t xml:space="preserve">eparting </w:t>
      </w:r>
      <w:r w:rsidR="007D7C17">
        <w:t>a</w:t>
      </w:r>
      <w:r>
        <w:t>ircraft</w:t>
      </w:r>
    </w:p>
    <w:p w14:paraId="0DC79FA1" w14:textId="593063BA" w:rsidR="0066512A" w:rsidRPr="00AF7716" w:rsidRDefault="0066512A" w:rsidP="00C530B6">
      <w:pPr>
        <w:pStyle w:val="BulletsLevel2"/>
        <w:spacing w:after="80"/>
        <w:rPr>
          <w:rFonts w:eastAsia="Calibri"/>
        </w:rPr>
      </w:pPr>
      <w:r w:rsidRPr="00AF7716">
        <w:rPr>
          <w:rFonts w:eastAsia="Calibri"/>
        </w:rPr>
        <w:t xml:space="preserve">Minima </w:t>
      </w:r>
      <w:r w:rsidRPr="004B265F">
        <w:t>on</w:t>
      </w:r>
      <w:r w:rsidRPr="00AF7716">
        <w:rPr>
          <w:rFonts w:eastAsia="Calibri"/>
        </w:rPr>
        <w:t xml:space="preserve"> </w:t>
      </w:r>
      <w:r w:rsidR="007D7C17">
        <w:rPr>
          <w:rFonts w:eastAsia="Calibri"/>
        </w:rPr>
        <w:t>d</w:t>
      </w:r>
      <w:r w:rsidRPr="00AF7716">
        <w:rPr>
          <w:rFonts w:eastAsia="Calibri"/>
        </w:rPr>
        <w:t xml:space="preserve">iverging </w:t>
      </w:r>
      <w:r w:rsidR="007D7C17">
        <w:rPr>
          <w:rFonts w:eastAsia="Calibri"/>
        </w:rPr>
        <w:t>c</w:t>
      </w:r>
      <w:r w:rsidRPr="00AF7716">
        <w:rPr>
          <w:rFonts w:eastAsia="Calibri"/>
        </w:rPr>
        <w:t>ourses</w:t>
      </w:r>
      <w:r>
        <w:rPr>
          <w:rFonts w:eastAsia="Calibri"/>
        </w:rPr>
        <w:t xml:space="preserve"> </w:t>
      </w:r>
    </w:p>
    <w:p w14:paraId="3E439611" w14:textId="4BC5AF3B" w:rsidR="0066512A" w:rsidRPr="00AF7716" w:rsidRDefault="0066512A" w:rsidP="0066512A">
      <w:pPr>
        <w:pStyle w:val="BulletsLevel3"/>
        <w:rPr>
          <w:rFonts w:eastAsia="Calibri"/>
        </w:rPr>
      </w:pPr>
      <w:r w:rsidRPr="00AF7716">
        <w:rPr>
          <w:rFonts w:eastAsia="Calibri"/>
        </w:rPr>
        <w:t>1</w:t>
      </w:r>
      <w:r w:rsidR="00B84C86">
        <w:rPr>
          <w:rFonts w:eastAsia="Calibri"/>
        </w:rPr>
        <w:t>-</w:t>
      </w:r>
      <w:r w:rsidRPr="00AF7716">
        <w:rPr>
          <w:rFonts w:eastAsia="Calibri"/>
        </w:rPr>
        <w:t>minute separation</w:t>
      </w:r>
    </w:p>
    <w:p w14:paraId="41E0D4F4" w14:textId="0B893316" w:rsidR="0066512A" w:rsidRPr="00AF7716" w:rsidRDefault="0066512A" w:rsidP="0066512A">
      <w:pPr>
        <w:pStyle w:val="BulletsLevel3"/>
        <w:rPr>
          <w:rFonts w:eastAsia="Calibri"/>
        </w:rPr>
      </w:pPr>
      <w:r w:rsidRPr="00AF7716">
        <w:rPr>
          <w:rFonts w:eastAsia="Calibri"/>
        </w:rPr>
        <w:t>2</w:t>
      </w:r>
      <w:r w:rsidR="00B84C86">
        <w:rPr>
          <w:rFonts w:eastAsia="Calibri"/>
        </w:rPr>
        <w:t>-</w:t>
      </w:r>
      <w:r w:rsidRPr="00AF7716">
        <w:rPr>
          <w:rFonts w:eastAsia="Calibri"/>
        </w:rPr>
        <w:t>minute separation</w:t>
      </w:r>
    </w:p>
    <w:p w14:paraId="6956791E" w14:textId="5F0A43B5" w:rsidR="0066512A" w:rsidRDefault="0066512A" w:rsidP="00C530B6">
      <w:pPr>
        <w:pStyle w:val="BulletsLevel3"/>
        <w:spacing w:after="120"/>
        <w:rPr>
          <w:rFonts w:eastAsia="Calibri"/>
        </w:rPr>
      </w:pPr>
      <w:r w:rsidRPr="00AF7716">
        <w:rPr>
          <w:rFonts w:eastAsia="Calibri"/>
        </w:rPr>
        <w:t>3</w:t>
      </w:r>
      <w:r w:rsidR="00B84C86">
        <w:rPr>
          <w:rFonts w:eastAsia="Calibri"/>
        </w:rPr>
        <w:t>-</w:t>
      </w:r>
      <w:r w:rsidRPr="00AF7716">
        <w:rPr>
          <w:rFonts w:eastAsia="Calibri"/>
        </w:rPr>
        <w:t>mile DME</w:t>
      </w:r>
      <w:r w:rsidR="00AF144C">
        <w:rPr>
          <w:rFonts w:eastAsia="Calibri"/>
        </w:rPr>
        <w:t>/ATD</w:t>
      </w:r>
      <w:r w:rsidRPr="00AF7716">
        <w:rPr>
          <w:rFonts w:eastAsia="Calibri"/>
        </w:rPr>
        <w:t xml:space="preserve"> separation</w:t>
      </w:r>
    </w:p>
    <w:p w14:paraId="357163FE" w14:textId="224CF3FD" w:rsidR="0066512A" w:rsidRPr="00846A61" w:rsidRDefault="0066512A" w:rsidP="00C530B6">
      <w:pPr>
        <w:pStyle w:val="BulletsLevel2"/>
        <w:spacing w:after="80"/>
        <w:rPr>
          <w:rFonts w:eastAsia="Calibri"/>
        </w:rPr>
      </w:pPr>
      <w:r w:rsidRPr="004B265F">
        <w:t>Minima</w:t>
      </w:r>
      <w:r w:rsidRPr="00846A61">
        <w:rPr>
          <w:rFonts w:eastAsia="Calibri"/>
        </w:rPr>
        <w:t xml:space="preserve"> on </w:t>
      </w:r>
      <w:r w:rsidR="007D7C17">
        <w:rPr>
          <w:rFonts w:eastAsia="Calibri"/>
        </w:rPr>
        <w:t>s</w:t>
      </w:r>
      <w:r w:rsidRPr="00846A61">
        <w:rPr>
          <w:rFonts w:eastAsia="Calibri"/>
        </w:rPr>
        <w:t xml:space="preserve">ame </w:t>
      </w:r>
      <w:r w:rsidR="007D7C17">
        <w:rPr>
          <w:rFonts w:eastAsia="Calibri"/>
        </w:rPr>
        <w:t>c</w:t>
      </w:r>
      <w:r w:rsidRPr="00846A61">
        <w:rPr>
          <w:rFonts w:eastAsia="Calibri"/>
        </w:rPr>
        <w:t>ourses</w:t>
      </w:r>
      <w:r>
        <w:rPr>
          <w:rFonts w:eastAsia="Calibri"/>
        </w:rPr>
        <w:t xml:space="preserve"> </w:t>
      </w:r>
    </w:p>
    <w:p w14:paraId="5A15D6EC" w14:textId="18A06CCD" w:rsidR="0066512A" w:rsidRDefault="0066512A" w:rsidP="0066512A">
      <w:pPr>
        <w:pStyle w:val="BulletsLevel3"/>
        <w:rPr>
          <w:rFonts w:eastAsia="Calibri"/>
        </w:rPr>
      </w:pPr>
      <w:r w:rsidRPr="00846A61">
        <w:rPr>
          <w:rFonts w:eastAsia="Calibri"/>
        </w:rPr>
        <w:t>3</w:t>
      </w:r>
      <w:r w:rsidR="00B84C86">
        <w:rPr>
          <w:rFonts w:eastAsia="Calibri"/>
        </w:rPr>
        <w:t>-</w:t>
      </w:r>
      <w:r w:rsidRPr="00846A61">
        <w:rPr>
          <w:rFonts w:eastAsia="Calibri"/>
        </w:rPr>
        <w:t>minute separation</w:t>
      </w:r>
    </w:p>
    <w:p w14:paraId="12E2F8CC" w14:textId="04F1650E" w:rsidR="0066512A" w:rsidRPr="006E2116" w:rsidRDefault="0066512A" w:rsidP="00C530B6">
      <w:pPr>
        <w:pStyle w:val="BulletsLevel3"/>
        <w:spacing w:after="120"/>
        <w:rPr>
          <w:rFonts w:cs="Arial"/>
        </w:rPr>
      </w:pPr>
      <w:r w:rsidRPr="007B53F1">
        <w:rPr>
          <w:rFonts w:eastAsia="Calibri" w:cs="Arial"/>
        </w:rPr>
        <w:t>5</w:t>
      </w:r>
      <w:r w:rsidR="00B84C86">
        <w:rPr>
          <w:rFonts w:eastAsia="Calibri" w:cs="Arial"/>
        </w:rPr>
        <w:t>-</w:t>
      </w:r>
      <w:r w:rsidRPr="007B53F1">
        <w:rPr>
          <w:rFonts w:eastAsia="Calibri" w:cs="Arial"/>
        </w:rPr>
        <w:t>mile DME</w:t>
      </w:r>
      <w:r w:rsidR="00AF144C">
        <w:rPr>
          <w:rFonts w:eastAsia="Calibri" w:cs="Arial"/>
        </w:rPr>
        <w:t>/ATD</w:t>
      </w:r>
      <w:r w:rsidRPr="007B53F1">
        <w:rPr>
          <w:rFonts w:eastAsia="Calibri" w:cs="Arial"/>
        </w:rPr>
        <w:t xml:space="preserve"> separation</w:t>
      </w:r>
    </w:p>
    <w:p w14:paraId="286F7484" w14:textId="0C1C3F1B" w:rsidR="0066512A" w:rsidRDefault="0066512A" w:rsidP="00C530B6">
      <w:pPr>
        <w:pStyle w:val="BulletsLevel1"/>
        <w:spacing w:after="120"/>
      </w:pPr>
      <w:r>
        <w:t xml:space="preserve">Initial </w:t>
      </w:r>
      <w:r w:rsidR="007D7C17">
        <w:t>s</w:t>
      </w:r>
      <w:r>
        <w:t xml:space="preserve">eparation of </w:t>
      </w:r>
      <w:r w:rsidR="007D7C17">
        <w:t>d</w:t>
      </w:r>
      <w:r>
        <w:t xml:space="preserve">eparting and </w:t>
      </w:r>
      <w:r w:rsidR="007D7C17">
        <w:t>a</w:t>
      </w:r>
      <w:r>
        <w:t xml:space="preserve">rriving </w:t>
      </w:r>
      <w:r w:rsidR="007D7C17">
        <w:t>a</w:t>
      </w:r>
      <w:r>
        <w:t>ircraft</w:t>
      </w:r>
    </w:p>
    <w:p w14:paraId="56D5AD97" w14:textId="77777777" w:rsidR="0066512A" w:rsidRDefault="0066512A" w:rsidP="00C530B6">
      <w:pPr>
        <w:pStyle w:val="BulletsLevel2"/>
        <w:spacing w:after="80"/>
      </w:pPr>
      <w:r>
        <w:t>3 minutes before arrival is estimated at the airport</w:t>
      </w:r>
    </w:p>
    <w:p w14:paraId="5E715830" w14:textId="77777777" w:rsidR="0066512A" w:rsidRDefault="0066512A" w:rsidP="00C530B6">
      <w:pPr>
        <w:pStyle w:val="BulletsLevel2"/>
        <w:spacing w:after="80"/>
      </w:pPr>
      <w:r>
        <w:t>5 minutes before arrival is estimated at the airport</w:t>
      </w:r>
    </w:p>
    <w:p w14:paraId="3D511D94" w14:textId="77777777" w:rsidR="0066512A" w:rsidRDefault="0066512A" w:rsidP="00C530B6">
      <w:pPr>
        <w:pStyle w:val="BulletsLevel2"/>
        <w:spacing w:after="80"/>
      </w:pPr>
      <w:r>
        <w:t>Before arrival starts procedure turn</w:t>
      </w:r>
    </w:p>
    <w:p w14:paraId="6BE87F12" w14:textId="1AF1A921" w:rsidR="0066512A" w:rsidRDefault="002731DC" w:rsidP="00C530B6">
      <w:pPr>
        <w:pStyle w:val="BulletsLevel2"/>
        <w:spacing w:after="80"/>
      </w:pPr>
      <w:proofErr w:type="spellStart"/>
      <w:r>
        <w:t>Nonapproach</w:t>
      </w:r>
      <w:proofErr w:type="spellEnd"/>
      <w:r>
        <w:t xml:space="preserve"> control towers - </w:t>
      </w:r>
      <w:r w:rsidR="0066512A">
        <w:t xml:space="preserve">Visual </w:t>
      </w:r>
      <w:r w:rsidR="007D7C17">
        <w:t>s</w:t>
      </w:r>
      <w:r w:rsidR="0066512A">
        <w:t>eparation</w:t>
      </w:r>
    </w:p>
    <w:p w14:paraId="515FBA3E" w14:textId="5A866A1C" w:rsidR="0066512A" w:rsidRDefault="0066512A" w:rsidP="00FE43F2">
      <w:pPr>
        <w:pStyle w:val="BulletsLevel2"/>
      </w:pPr>
      <w:r>
        <w:t xml:space="preserve">Timed </w:t>
      </w:r>
      <w:r w:rsidR="00342E49">
        <w:t>a</w:t>
      </w:r>
      <w:r>
        <w:t>pproaches</w:t>
      </w:r>
    </w:p>
    <w:bookmarkEnd w:id="2"/>
    <w:p w14:paraId="1C95003D" w14:textId="5773E1C6" w:rsidR="00FB3214" w:rsidRPr="009A728C" w:rsidRDefault="00FB3214" w:rsidP="009A728C">
      <w:pPr>
        <w:pStyle w:val="InstructorNote"/>
      </w:pPr>
      <w:r w:rsidRPr="00C530B6">
        <w:rPr>
          <w:noProof/>
        </w:rPr>
        <w:drawing>
          <wp:inline distT="0" distB="0" distL="0" distR="0" wp14:anchorId="1B36F576" wp14:editId="2673666B">
            <wp:extent cx="298734" cy="274320"/>
            <wp:effectExtent l="0" t="0" r="635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30B6">
        <w:t xml:space="preserve"> </w:t>
      </w:r>
      <w:r w:rsidR="00946FBF" w:rsidRPr="00B13374">
        <w:t>Hand out and administer the End-of-Lesson Test. Provide feedback on missed items, including why particular answers are correct, as well as why some responses are incorrect.</w:t>
      </w:r>
    </w:p>
    <w:p w14:paraId="5421A53D" w14:textId="77777777" w:rsidR="00995EBB" w:rsidRPr="00995EBB" w:rsidRDefault="00995EBB" w:rsidP="002320AE">
      <w:pPr>
        <w:pStyle w:val="BlockClose"/>
      </w:pPr>
    </w:p>
    <w:sectPr w:rsidR="00995EBB" w:rsidRPr="00995EBB" w:rsidSect="00C530B6">
      <w:headerReference w:type="default" r:id="rId83"/>
      <w:headerReference w:type="first" r:id="rId84"/>
      <w:type w:val="continuous"/>
      <w:pgSz w:w="12240" w:h="15840"/>
      <w:pgMar w:top="1440" w:right="1440" w:bottom="1440" w:left="1440" w:header="720" w:footer="720" w:gutter="0"/>
      <w:cols w:num="2" w:space="346" w:equalWidth="0">
        <w:col w:w="1498" w:space="346"/>
        <w:col w:w="7516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436E5" w14:textId="77777777" w:rsidR="00C55144" w:rsidRDefault="00C55144">
      <w:pPr>
        <w:spacing w:after="0"/>
      </w:pPr>
      <w:r>
        <w:separator/>
      </w:r>
    </w:p>
    <w:p w14:paraId="499ACE80" w14:textId="77777777" w:rsidR="00C55144" w:rsidRDefault="00C55144"/>
  </w:endnote>
  <w:endnote w:type="continuationSeparator" w:id="0">
    <w:p w14:paraId="7DD37E2C" w14:textId="77777777" w:rsidR="00C55144" w:rsidRDefault="00C55144">
      <w:pPr>
        <w:spacing w:after="0"/>
      </w:pPr>
      <w:r>
        <w:continuationSeparator/>
      </w:r>
    </w:p>
    <w:p w14:paraId="359C478F" w14:textId="77777777" w:rsidR="00C55144" w:rsidRDefault="00C551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ymbo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354D6" w14:textId="77777777" w:rsidR="00FB7FCB" w:rsidRDefault="00FB7FCB">
    <w:pPr>
      <w:tabs>
        <w:tab w:val="right" w:pos="9618"/>
      </w:tabs>
      <w:spacing w:after="15"/>
      <w:ind w:left="-7" w:right="-202"/>
    </w:pPr>
    <w:r>
      <w:rPr>
        <w:rFonts w:ascii="Times New Roman" w:hAnsi="Times New Roman"/>
        <w:sz w:val="20"/>
      </w:rPr>
      <w:t>3-</w:t>
    </w:r>
    <w:r>
      <w:fldChar w:fldCharType="begin"/>
    </w:r>
    <w:r>
      <w:instrText xml:space="preserve"> PAGE   \* MERGEFORMAT </w:instrText>
    </w:r>
    <w:r>
      <w:fldChar w:fldCharType="separate"/>
    </w:r>
    <w:r w:rsidRPr="002A5AD1">
      <w:rPr>
        <w:noProof/>
        <w:sz w:val="20"/>
      </w:rPr>
      <w:t>18</w:t>
    </w:r>
    <w:r>
      <w:rPr>
        <w:sz w:val="20"/>
      </w:rPr>
      <w:fldChar w:fldCharType="end"/>
    </w:r>
    <w:r>
      <w:rPr>
        <w:rFonts w:ascii="Times New Roman" w:hAnsi="Times New Roman"/>
        <w:sz w:val="20"/>
      </w:rPr>
      <w:tab/>
      <w:t>Course 47023</w:t>
    </w:r>
  </w:p>
  <w:p w14:paraId="4FAA5129" w14:textId="77777777" w:rsidR="00FB7FCB" w:rsidRDefault="00FB7FCB">
    <w:pPr>
      <w:spacing w:after="0"/>
      <w:ind w:right="-209"/>
      <w:jc w:val="right"/>
    </w:pPr>
    <w:r>
      <w:rPr>
        <w:rFonts w:ascii="Times New Roman" w:hAnsi="Times New Roman"/>
        <w:sz w:val="20"/>
      </w:rPr>
      <w:t>CM-300 Series UHF Radio System</w:t>
    </w:r>
  </w:p>
  <w:p w14:paraId="53F86D4E" w14:textId="77777777" w:rsidR="00FB7FCB" w:rsidRDefault="00FB7FCB">
    <w:pPr>
      <w:spacing w:after="0"/>
      <w:ind w:right="-202"/>
      <w:jc w:val="right"/>
    </w:pPr>
    <w:r>
      <w:rPr>
        <w:rFonts w:ascii="Times New Roman" w:hAnsi="Times New Roman"/>
        <w:sz w:val="20"/>
      </w:rPr>
      <w:t>July 2004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59F30" w14:textId="0DDBEB66" w:rsidR="00FB7FCB" w:rsidRPr="00EC666D" w:rsidRDefault="00FB7FCB" w:rsidP="003D479F">
    <w:pPr>
      <w:pStyle w:val="Footer"/>
    </w:pPr>
    <w:r>
      <w:t>57025-SG03 / V.</w:t>
    </w:r>
    <w:proofErr w:type="gramStart"/>
    <w:r>
      <w:t>?.??</w:t>
    </w:r>
    <w:proofErr w:type="gramEnd"/>
    <w:r>
      <w:tab/>
    </w:r>
    <w:r w:rsidRPr="00EC666D">
      <w:fldChar w:fldCharType="begin"/>
    </w:r>
    <w:r w:rsidRPr="00EC666D">
      <w:instrText xml:space="preserve"> PAGE   \* MERGEFORMAT </w:instrText>
    </w:r>
    <w:r w:rsidRPr="00EC666D">
      <w:fldChar w:fldCharType="separate"/>
    </w:r>
    <w:r w:rsidR="006D3536">
      <w:rPr>
        <w:noProof/>
      </w:rPr>
      <w:t>17</w:t>
    </w:r>
    <w:r w:rsidRPr="00EC666D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C70FF" w14:textId="77777777" w:rsidR="00FB7FCB" w:rsidRPr="002231D7" w:rsidRDefault="00FB7FCB" w:rsidP="003D479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40C77" w14:textId="7CB76F2E" w:rsidR="00FB7FCB" w:rsidRPr="003D479F" w:rsidRDefault="00FB7FCB" w:rsidP="00126170">
    <w:pPr>
      <w:tabs>
        <w:tab w:val="left" w:pos="4500"/>
        <w:tab w:val="center" w:pos="9360"/>
      </w:tabs>
    </w:pPr>
    <w:r>
      <w:t>FAA55054002-LP03</w:t>
    </w:r>
    <w:r w:rsidRPr="00C34E78">
      <w:t xml:space="preserve"> /</w:t>
    </w:r>
    <w:r>
      <w:t xml:space="preserve"> </w:t>
    </w:r>
    <w:r w:rsidR="009A728C">
      <w:t>V1</w:t>
    </w:r>
    <w:r>
      <w:t>.0</w:t>
    </w:r>
    <w:r w:rsidR="009A728C">
      <w:t xml:space="preserve"> </w:t>
    </w:r>
    <w:r w:rsidRPr="00C34E78">
      <w:t>20</w:t>
    </w:r>
    <w:r>
      <w:t>2</w:t>
    </w:r>
    <w:r w:rsidR="00EE1F51">
      <w:t>2</w:t>
    </w:r>
    <w:r>
      <w:t>.</w:t>
    </w:r>
    <w:r w:rsidR="00EE1F51">
      <w:t>0</w:t>
    </w:r>
    <w:r w:rsidR="009A728C">
      <w:t>8</w:t>
    </w:r>
    <w:r w:rsidRPr="00C34E78">
      <w:tab/>
    </w:r>
    <w:r w:rsidRPr="008961BC">
      <w:rPr>
        <w:i/>
        <w:vanish/>
      </w:rPr>
      <w:t>INSTRUCTOR LESSON PLAN</w:t>
    </w:r>
    <w:r w:rsidRPr="003D479F">
      <w:tab/>
    </w:r>
    <w:r w:rsidRPr="001A0BA2">
      <w:rPr>
        <w:i/>
      </w:rPr>
      <w:t xml:space="preserve">Page </w:t>
    </w:r>
    <w:r w:rsidRPr="001A0BA2">
      <w:rPr>
        <w:i/>
      </w:rPr>
      <w:fldChar w:fldCharType="begin"/>
    </w:r>
    <w:r w:rsidRPr="001A0BA2">
      <w:rPr>
        <w:i/>
      </w:rPr>
      <w:instrText xml:space="preserve"> PAGE   \* MERGEFORMAT </w:instrText>
    </w:r>
    <w:r w:rsidRPr="001A0BA2">
      <w:rPr>
        <w:i/>
      </w:rPr>
      <w:fldChar w:fldCharType="separate"/>
    </w:r>
    <w:r w:rsidR="008961BC">
      <w:rPr>
        <w:i/>
        <w:noProof/>
      </w:rPr>
      <w:t>ii</w:t>
    </w:r>
    <w:r w:rsidRPr="001A0BA2">
      <w:rPr>
        <w:i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87D6A" w14:textId="77777777" w:rsidR="00FB7FCB" w:rsidRPr="00AD3042" w:rsidRDefault="00FB7FCB" w:rsidP="00AD304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39888" w14:textId="2AA8D3BB" w:rsidR="00FB7FCB" w:rsidRPr="00AD3042" w:rsidRDefault="00FB7FCB" w:rsidP="00126170">
    <w:pPr>
      <w:pStyle w:val="Footer"/>
      <w:tabs>
        <w:tab w:val="left" w:pos="4500"/>
      </w:tabs>
    </w:pPr>
    <w:r>
      <w:rPr>
        <w:sz w:val="22"/>
        <w:szCs w:val="22"/>
      </w:rPr>
      <w:t xml:space="preserve">FAA55054002-LP03 / </w:t>
    </w:r>
    <w:r w:rsidR="009A728C">
      <w:rPr>
        <w:sz w:val="22"/>
        <w:szCs w:val="22"/>
      </w:rPr>
      <w:t>V1</w:t>
    </w:r>
    <w:r>
      <w:rPr>
        <w:sz w:val="22"/>
        <w:szCs w:val="22"/>
      </w:rPr>
      <w:t>.0</w:t>
    </w:r>
    <w:r w:rsidR="009A728C">
      <w:rPr>
        <w:sz w:val="22"/>
        <w:szCs w:val="22"/>
      </w:rPr>
      <w:t xml:space="preserve"> </w:t>
    </w:r>
    <w:r>
      <w:rPr>
        <w:sz w:val="22"/>
        <w:szCs w:val="22"/>
      </w:rPr>
      <w:t>202</w:t>
    </w:r>
    <w:r w:rsidR="00EE1F51">
      <w:rPr>
        <w:sz w:val="22"/>
        <w:szCs w:val="22"/>
      </w:rPr>
      <w:t>2</w:t>
    </w:r>
    <w:r>
      <w:rPr>
        <w:sz w:val="22"/>
        <w:szCs w:val="22"/>
      </w:rPr>
      <w:t>.0</w:t>
    </w:r>
    <w:r w:rsidR="009A728C">
      <w:rPr>
        <w:sz w:val="22"/>
        <w:szCs w:val="22"/>
      </w:rPr>
      <w:t>8</w:t>
    </w:r>
    <w:r>
      <w:rPr>
        <w:sz w:val="22"/>
        <w:szCs w:val="22"/>
      </w:rPr>
      <w:tab/>
    </w:r>
    <w:r w:rsidRPr="008961BC">
      <w:rPr>
        <w:i/>
        <w:vanish/>
        <w:sz w:val="22"/>
        <w:szCs w:val="22"/>
      </w:rPr>
      <w:t>INSTRUCTOR LESSON PLAN</w:t>
    </w:r>
    <w:r>
      <w:rPr>
        <w:sz w:val="22"/>
        <w:szCs w:val="22"/>
      </w:rPr>
      <w:tab/>
      <w:t xml:space="preserve">Page </w:t>
    </w:r>
    <w:sdt>
      <w:sdtPr>
        <w:id w:val="1038164541"/>
        <w:docPartObj>
          <w:docPartGallery w:val="Page Numbers (Bottom of Page)"/>
          <w:docPartUnique/>
        </w:docPartObj>
      </w:sdtPr>
      <w:sdtEndPr>
        <w:rPr>
          <w:noProof/>
          <w:sz w:val="22"/>
          <w:szCs w:val="22"/>
        </w:rPr>
      </w:sdtEndPr>
      <w:sdtContent>
        <w:r w:rsidRPr="00E45506">
          <w:rPr>
            <w:sz w:val="22"/>
            <w:szCs w:val="22"/>
          </w:rPr>
          <w:fldChar w:fldCharType="begin"/>
        </w:r>
        <w:r w:rsidRPr="00E45506">
          <w:rPr>
            <w:sz w:val="22"/>
            <w:szCs w:val="22"/>
          </w:rPr>
          <w:instrText xml:space="preserve"> PAGE   \* MERGEFORMAT </w:instrText>
        </w:r>
        <w:r w:rsidRPr="00E45506">
          <w:rPr>
            <w:sz w:val="22"/>
            <w:szCs w:val="22"/>
          </w:rPr>
          <w:fldChar w:fldCharType="separate"/>
        </w:r>
        <w:r w:rsidR="008961BC">
          <w:rPr>
            <w:noProof/>
            <w:sz w:val="22"/>
            <w:szCs w:val="22"/>
          </w:rPr>
          <w:t>1</w:t>
        </w:r>
        <w:r w:rsidRPr="00E45506">
          <w:rPr>
            <w:noProof/>
            <w:sz w:val="22"/>
            <w:szCs w:val="22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D8542" w14:textId="4D1E66BA" w:rsidR="00FB7FCB" w:rsidRPr="00EC666D" w:rsidRDefault="00FB7FCB" w:rsidP="006E1276">
    <w:pPr>
      <w:pStyle w:val="Footer"/>
      <w:tabs>
        <w:tab w:val="left" w:pos="4500"/>
      </w:tabs>
    </w:pPr>
    <w:r>
      <w:rPr>
        <w:sz w:val="22"/>
        <w:szCs w:val="22"/>
      </w:rPr>
      <w:t>FAA 55054002-LP03 /D2.0.2019.08</w:t>
    </w:r>
    <w:r>
      <w:rPr>
        <w:sz w:val="22"/>
        <w:szCs w:val="22"/>
      </w:rPr>
      <w:tab/>
    </w:r>
    <w:r w:rsidRPr="00126170">
      <w:rPr>
        <w:vanish/>
        <w:sz w:val="22"/>
        <w:szCs w:val="22"/>
      </w:rPr>
      <w:t>INSTRUCTOR LESSON PLAN</w:t>
    </w:r>
    <w:r>
      <w:rPr>
        <w:sz w:val="22"/>
        <w:szCs w:val="22"/>
      </w:rPr>
      <w:tab/>
      <w:t xml:space="preserve">Page </w:t>
    </w:r>
    <w:sdt>
      <w:sdtPr>
        <w:id w:val="-356114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E45506">
          <w:fldChar w:fldCharType="begin"/>
        </w:r>
        <w:r w:rsidRPr="00E45506">
          <w:rPr>
            <w:sz w:val="22"/>
            <w:szCs w:val="22"/>
          </w:rPr>
          <w:instrText xml:space="preserve"> PAGE   \* MERGEFORMAT </w:instrText>
        </w:r>
        <w:r w:rsidRPr="00E45506">
          <w:fldChar w:fldCharType="separate"/>
        </w:r>
        <w:r w:rsidR="006D3536">
          <w:rPr>
            <w:noProof/>
            <w:sz w:val="22"/>
            <w:szCs w:val="22"/>
          </w:rPr>
          <w:t>19</w:t>
        </w:r>
        <w:r w:rsidRPr="00E45506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F8801" w14:textId="77777777" w:rsidR="00C55144" w:rsidRDefault="00C55144">
      <w:pPr>
        <w:spacing w:after="0"/>
      </w:pPr>
      <w:r>
        <w:separator/>
      </w:r>
    </w:p>
    <w:p w14:paraId="3DC1746B" w14:textId="77777777" w:rsidR="00C55144" w:rsidRDefault="00C55144"/>
  </w:footnote>
  <w:footnote w:type="continuationSeparator" w:id="0">
    <w:p w14:paraId="163F2DE2" w14:textId="77777777" w:rsidR="00C55144" w:rsidRDefault="00C55144">
      <w:pPr>
        <w:spacing w:after="0"/>
      </w:pPr>
      <w:r>
        <w:continuationSeparator/>
      </w:r>
    </w:p>
    <w:p w14:paraId="10CFF5AB" w14:textId="77777777" w:rsidR="00C55144" w:rsidRDefault="00C551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AB0E9" w14:textId="77777777" w:rsidR="00FB7FCB" w:rsidRDefault="00FB7FCB" w:rsidP="00BA769E">
    <w:pPr>
      <w:pStyle w:val="Heading1"/>
    </w:pPr>
    <w:r>
      <w:rPr>
        <w:noProof/>
      </w:rPr>
      <w:t>Style Guide for Instructor-Led Technical Training Materials</w:t>
    </w:r>
  </w:p>
  <w:p w14:paraId="6581C03F" w14:textId="77777777" w:rsidR="00FB7FCB" w:rsidRDefault="00FB7FCB"/>
  <w:p w14:paraId="3DB9166A" w14:textId="77777777" w:rsidR="00FB7FCB" w:rsidRDefault="00FB7FCB"/>
  <w:p w14:paraId="009DBF12" w14:textId="77777777" w:rsidR="00FB7FCB" w:rsidRDefault="00FB7FC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D1BBC" w14:textId="77777777" w:rsidR="00FB7FCB" w:rsidRPr="009F5F3A" w:rsidRDefault="00FB7FCB" w:rsidP="009F5F3A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E72BD" w14:textId="77777777" w:rsidR="00FB7FCB" w:rsidRPr="00FE6576" w:rsidRDefault="00FB7FCB" w:rsidP="00BA769E">
    <w:pPr>
      <w:pStyle w:val="Heading1"/>
    </w:pPr>
    <w:r>
      <w:t xml:space="preserve">Techical Description </w:t>
    </w:r>
    <w:r w:rsidRPr="00FE6576">
      <w:rPr>
        <w:i/>
        <w:sz w:val="28"/>
        <w:szCs w:val="28"/>
      </w:rPr>
      <w:t>(Continued)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4635A" w14:textId="77777777" w:rsidR="00FB7FCB" w:rsidRPr="00FE6576" w:rsidRDefault="00FB7FCB" w:rsidP="00BA769E">
    <w:pPr>
      <w:pStyle w:val="Heading1"/>
    </w:pPr>
    <w:r w:rsidRPr="008F6A27">
      <w:t>AJI LESSON PLAN TEMPLATE AND STYLE GUIDE</w:t>
    </w:r>
    <w:r>
      <w:t xml:space="preserve"> </w:t>
    </w:r>
    <w:r w:rsidRPr="00FE6576">
      <w:rPr>
        <w:i/>
        <w:sz w:val="28"/>
        <w:szCs w:val="28"/>
      </w:rPr>
      <w:t>(Continued)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FC02A" w14:textId="77777777" w:rsidR="00FB7FCB" w:rsidRPr="00412EED" w:rsidRDefault="00FB7FCB" w:rsidP="00412EED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34610" w14:textId="77777777" w:rsidR="00FB7FCB" w:rsidRDefault="00FB7FCB" w:rsidP="00BA769E">
    <w:pPr>
      <w:pStyle w:val="Heading1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AD9DC" w14:textId="77777777" w:rsidR="00FB7FCB" w:rsidRDefault="00FB7FCB" w:rsidP="00836BC1">
    <w:pPr>
      <w:spacing w:after="0"/>
      <w:ind w:right="72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64912" w14:textId="7BE42763" w:rsidR="00FB7FCB" w:rsidRPr="008924B7" w:rsidRDefault="00FB7FCB" w:rsidP="00DE1C4C">
    <w:pPr>
      <w:pStyle w:val="TitleContinued"/>
    </w:pPr>
    <w:r>
      <w:t xml:space="preserve">Lesson Introduction </w:t>
    </w:r>
    <w:r w:rsidRPr="002B4649">
      <w:rPr>
        <w:i/>
        <w:sz w:val="28"/>
        <w:szCs w:val="28"/>
      </w:rPr>
      <w:t>(Cont’d)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FDD32" w14:textId="77777777" w:rsidR="00FB7FCB" w:rsidRPr="006C1C85" w:rsidRDefault="00FB7FCB" w:rsidP="006C1C85">
    <w:pPr>
      <w:pStyle w:val="Heading1"/>
      <w:spacing w:after="0"/>
      <w:rPr>
        <w:sz w:val="2"/>
        <w:szCs w:val="2"/>
      </w:rPr>
    </w:pPr>
    <w:r w:rsidRPr="006C1C85">
      <w:rPr>
        <w:sz w:val="2"/>
        <w:szCs w:val="2"/>
      </w:rPr>
      <w:t xml:space="preserve">Techical Description </w:t>
    </w:r>
    <w:r w:rsidRPr="006C1C85">
      <w:rPr>
        <w:i/>
        <w:sz w:val="2"/>
        <w:szCs w:val="2"/>
      </w:rPr>
      <w:t>(Continued)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0CACD" w14:textId="5F8AA1F9" w:rsidR="00FB7FCB" w:rsidRPr="009472BB" w:rsidRDefault="00FB7FCB" w:rsidP="009472BB">
    <w:pPr>
      <w:pStyle w:val="TitleContinued"/>
      <w:spacing w:after="0"/>
      <w:rPr>
        <w:color w:val="000000" w:themeColor="text1"/>
        <w:sz w:val="22"/>
        <w:szCs w:val="2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C4CF2" w14:textId="74B0302C" w:rsidR="00FB7FCB" w:rsidRPr="006C1C85" w:rsidRDefault="00FB7FCB" w:rsidP="00A328B3">
    <w:pPr>
      <w:pStyle w:val="TitleContinued"/>
      <w:rPr>
        <w:i/>
        <w:color w:val="000000" w:themeColor="text1"/>
        <w:sz w:val="28"/>
        <w:szCs w:val="28"/>
      </w:rPr>
    </w:pPr>
    <w:r w:rsidRPr="009472BB">
      <w:t xml:space="preserve">Initial Separation of </w:t>
    </w:r>
    <w:r>
      <w:t xml:space="preserve">Successive Departing Aircraft </w:t>
    </w:r>
    <w:r>
      <w:rPr>
        <w:i/>
        <w:color w:val="000000" w:themeColor="text1"/>
        <w:sz w:val="28"/>
        <w:szCs w:val="28"/>
      </w:rPr>
      <w:t>(Cont’d)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AA0DE" w14:textId="77777777" w:rsidR="00FB7FCB" w:rsidRDefault="00FB7FCB" w:rsidP="00BA769E">
    <w:pPr>
      <w:pStyle w:val="Heading1"/>
    </w:pPr>
  </w:p>
  <w:p w14:paraId="25FA2F94" w14:textId="77777777" w:rsidR="00FB7FCB" w:rsidRDefault="00FB7FCB"/>
  <w:p w14:paraId="0A000CD2" w14:textId="77777777" w:rsidR="00FB7FCB" w:rsidRDefault="00FB7FCB"/>
  <w:p w14:paraId="3EF895C7" w14:textId="77777777" w:rsidR="00FB7FCB" w:rsidRDefault="00FB7FCB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2C126" w14:textId="77777777" w:rsidR="00FB7FCB" w:rsidRPr="006C1C85" w:rsidRDefault="00FB7FCB" w:rsidP="00A328B3">
    <w:pPr>
      <w:pStyle w:val="TitleContinued"/>
      <w:rPr>
        <w:i/>
        <w:color w:val="000000" w:themeColor="text1"/>
        <w:sz w:val="28"/>
        <w:szCs w:val="28"/>
      </w:rPr>
    </w:pPr>
    <w:r w:rsidRPr="009472BB">
      <w:t xml:space="preserve">Initial Separation of </w:t>
    </w:r>
    <w:r>
      <w:t xml:space="preserve">Successive Departing Aircraft </w:t>
    </w:r>
    <w:r>
      <w:rPr>
        <w:i/>
        <w:color w:val="000000" w:themeColor="text1"/>
        <w:sz w:val="28"/>
        <w:szCs w:val="28"/>
      </w:rPr>
      <w:t>(Cont’d)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98783" w14:textId="77777777" w:rsidR="00FB7FCB" w:rsidRPr="006C1C85" w:rsidRDefault="00FB7FCB" w:rsidP="00A328B3">
    <w:pPr>
      <w:pStyle w:val="TitleContinued"/>
      <w:rPr>
        <w:i/>
        <w:color w:val="000000" w:themeColor="text1"/>
        <w:sz w:val="28"/>
        <w:szCs w:val="28"/>
      </w:rPr>
    </w:pPr>
    <w:r w:rsidRPr="009472BB">
      <w:t xml:space="preserve">Initial Separation of </w:t>
    </w:r>
    <w:r>
      <w:t xml:space="preserve">Successive Departing Aircraft </w:t>
    </w:r>
    <w:r>
      <w:rPr>
        <w:i/>
        <w:color w:val="000000" w:themeColor="text1"/>
        <w:sz w:val="28"/>
        <w:szCs w:val="28"/>
      </w:rPr>
      <w:t>(Cont’d)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5E982" w14:textId="77777777" w:rsidR="00FB7FCB" w:rsidRPr="006C1C85" w:rsidRDefault="00FB7FCB" w:rsidP="00A328B3">
    <w:pPr>
      <w:pStyle w:val="TitleContinued"/>
      <w:rPr>
        <w:i/>
        <w:color w:val="000000" w:themeColor="text1"/>
        <w:sz w:val="28"/>
        <w:szCs w:val="28"/>
      </w:rPr>
    </w:pPr>
    <w:r w:rsidRPr="009472BB">
      <w:t xml:space="preserve">Initial Separation of </w:t>
    </w:r>
    <w:r>
      <w:t xml:space="preserve">Successive Departing Aircraft </w:t>
    </w:r>
    <w:r>
      <w:rPr>
        <w:i/>
        <w:color w:val="000000" w:themeColor="text1"/>
        <w:sz w:val="28"/>
        <w:szCs w:val="28"/>
      </w:rPr>
      <w:t>(Cont’d)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CE890" w14:textId="77777777" w:rsidR="00FB7FCB" w:rsidRPr="006C1C85" w:rsidRDefault="00FB7FCB" w:rsidP="00A328B3">
    <w:pPr>
      <w:pStyle w:val="TitleContinued"/>
      <w:rPr>
        <w:i/>
        <w:color w:val="000000" w:themeColor="text1"/>
        <w:sz w:val="28"/>
        <w:szCs w:val="28"/>
      </w:rPr>
    </w:pPr>
    <w:r w:rsidRPr="009472BB">
      <w:t xml:space="preserve">Initial Separation of </w:t>
    </w:r>
    <w:r>
      <w:t xml:space="preserve">Successive Departing Aircraft </w:t>
    </w:r>
    <w:r>
      <w:rPr>
        <w:i/>
        <w:color w:val="000000" w:themeColor="text1"/>
        <w:sz w:val="28"/>
        <w:szCs w:val="28"/>
      </w:rPr>
      <w:t>(Cont’d)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517AF" w14:textId="77777777" w:rsidR="00FB7FCB" w:rsidRPr="006C1C85" w:rsidRDefault="00FB7FCB" w:rsidP="00A328B3">
    <w:pPr>
      <w:pStyle w:val="TitleContinued"/>
      <w:rPr>
        <w:i/>
        <w:color w:val="000000" w:themeColor="text1"/>
        <w:sz w:val="28"/>
        <w:szCs w:val="28"/>
      </w:rPr>
    </w:pPr>
    <w:r w:rsidRPr="009472BB">
      <w:t xml:space="preserve">Initial Separation of </w:t>
    </w:r>
    <w:r>
      <w:t xml:space="preserve">Successive Departing Aircraft </w:t>
    </w:r>
    <w:r>
      <w:rPr>
        <w:i/>
        <w:color w:val="000000" w:themeColor="text1"/>
        <w:sz w:val="28"/>
        <w:szCs w:val="28"/>
      </w:rPr>
      <w:t>(Cont’d)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CE680" w14:textId="6825CA27" w:rsidR="00FB7FCB" w:rsidRPr="006C1C85" w:rsidRDefault="00FB7FCB" w:rsidP="00111D15">
    <w:pPr>
      <w:pStyle w:val="GraphicSpaceBelow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74C74" w14:textId="39FCF86B" w:rsidR="00FB7FCB" w:rsidRPr="006C1C85" w:rsidRDefault="00FB7FCB" w:rsidP="00A328B3">
    <w:pPr>
      <w:pStyle w:val="TitleContinued"/>
      <w:rPr>
        <w:i/>
        <w:color w:val="000000" w:themeColor="text1"/>
        <w:sz w:val="28"/>
        <w:szCs w:val="28"/>
      </w:rPr>
    </w:pPr>
    <w:r>
      <w:t>Initial Separation of Departing and Arriving Aircraft</w:t>
    </w:r>
    <w:r>
      <w:rPr>
        <w:color w:val="000000" w:themeColor="text1"/>
      </w:rPr>
      <w:t xml:space="preserve"> </w:t>
    </w:r>
    <w:r>
      <w:rPr>
        <w:i/>
        <w:color w:val="000000" w:themeColor="text1"/>
        <w:sz w:val="28"/>
        <w:szCs w:val="28"/>
      </w:rPr>
      <w:t>(Cont’d)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EF1F2" w14:textId="77777777" w:rsidR="00FB7FCB" w:rsidRPr="00FE6576" w:rsidRDefault="00FB7FCB" w:rsidP="00BA769E">
    <w:pPr>
      <w:pStyle w:val="Heading1"/>
    </w:pPr>
    <w:r>
      <w:t>knowledge check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D7A48" w14:textId="77777777" w:rsidR="00FB7FCB" w:rsidRPr="006C1C85" w:rsidRDefault="00FB7FCB" w:rsidP="00A328B3">
    <w:pPr>
      <w:pStyle w:val="TitleContinued"/>
      <w:rPr>
        <w:i/>
        <w:color w:val="000000" w:themeColor="text1"/>
        <w:sz w:val="28"/>
        <w:szCs w:val="28"/>
      </w:rPr>
    </w:pPr>
    <w:r>
      <w:t>Initial Separation of Departing and Arriving Aircraft</w:t>
    </w:r>
    <w:r>
      <w:rPr>
        <w:color w:val="000000" w:themeColor="text1"/>
      </w:rPr>
      <w:t xml:space="preserve"> </w:t>
    </w:r>
    <w:r>
      <w:rPr>
        <w:i/>
        <w:color w:val="000000" w:themeColor="text1"/>
        <w:sz w:val="28"/>
        <w:szCs w:val="28"/>
      </w:rPr>
      <w:t>(Cont’d)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F0F3A" w14:textId="61EBDA16" w:rsidR="00FB7FCB" w:rsidRPr="00E90F38" w:rsidRDefault="00FB7FCB" w:rsidP="00E90F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E3351" w14:textId="77777777" w:rsidR="00FB7FCB" w:rsidRDefault="00FB7FCB">
    <w:pPr>
      <w:spacing w:after="0"/>
      <w:ind w:right="72"/>
      <w:jc w:val="right"/>
    </w:pPr>
    <w:r>
      <w:rPr>
        <w:rFonts w:ascii="Times New Roman" w:hAnsi="Times New Roman"/>
        <w:sz w:val="34"/>
      </w:rPr>
      <w:t xml:space="preserve">Lesson </w:t>
    </w:r>
    <w:r>
      <w:rPr>
        <w:rFonts w:ascii="Times New Roman" w:hAnsi="Times New Roman"/>
        <w:sz w:val="36"/>
      </w:rPr>
      <w:t>Three</w:t>
    </w:r>
  </w:p>
  <w:p w14:paraId="3A639859" w14:textId="77777777" w:rsidR="00FB7FCB" w:rsidRDefault="00FB7FCB">
    <w:pPr>
      <w:spacing w:after="0"/>
      <w:ind w:right="72"/>
      <w:jc w:val="right"/>
    </w:pPr>
    <w:r>
      <w:rPr>
        <w:rFonts w:ascii="Times New Roman" w:hAnsi="Times New Roman"/>
        <w:sz w:val="34"/>
      </w:rPr>
      <w:t>Technical Description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945F8" w14:textId="77777777" w:rsidR="00FB7FCB" w:rsidRPr="009A7099" w:rsidRDefault="00FB7FCB" w:rsidP="009A7099">
    <w:pPr>
      <w:pStyle w:val="TitleContinued"/>
      <w:rPr>
        <w:i/>
        <w:sz w:val="28"/>
        <w:szCs w:val="28"/>
      </w:rPr>
    </w:pPr>
    <w:r w:rsidRPr="009A7099">
      <w:t>TIMED APPROACHES</w:t>
    </w:r>
    <w:r>
      <w:t xml:space="preserve"> </w:t>
    </w:r>
    <w:r>
      <w:rPr>
        <w:i/>
        <w:sz w:val="28"/>
        <w:szCs w:val="28"/>
      </w:rPr>
      <w:t>(Cont’d)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15B36" w14:textId="148200B3" w:rsidR="00FB7FCB" w:rsidRPr="00FE6576" w:rsidRDefault="00FB7FCB" w:rsidP="00BA769E">
    <w:pPr>
      <w:pStyle w:val="Heading1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5982C" w14:textId="77777777" w:rsidR="00FB7FCB" w:rsidRPr="00E90F38" w:rsidRDefault="00FB7FCB" w:rsidP="00E90F38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79F60" w14:textId="2A345B8F" w:rsidR="00FB7FCB" w:rsidRPr="00FE6576" w:rsidRDefault="00FB7FCB" w:rsidP="00BA769E">
    <w:pPr>
      <w:pStyle w:val="Heading1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3A787" w14:textId="6480EF6F" w:rsidR="00FB7FCB" w:rsidRPr="007B53F1" w:rsidRDefault="00FB7FCB" w:rsidP="007B53F1">
    <w:pPr>
      <w:pStyle w:val="TitleContinued"/>
      <w:rPr>
        <w:i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451AD" w14:textId="77777777" w:rsidR="00FB7FCB" w:rsidRPr="00CB71E9" w:rsidRDefault="00FB7FCB" w:rsidP="00CB71E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DD0AC" w14:textId="77777777" w:rsidR="00FB7FCB" w:rsidRDefault="00FB7FCB" w:rsidP="00BA769E">
    <w:pPr>
      <w:pStyle w:val="Heading1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7EBD1" w14:textId="77777777" w:rsidR="00FB7FCB" w:rsidRPr="009F5F3A" w:rsidRDefault="00FB7FCB" w:rsidP="009F5F3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6FD86" w14:textId="77777777" w:rsidR="00FB7FCB" w:rsidRPr="00FE6576" w:rsidRDefault="00FB7FCB" w:rsidP="00BA769E">
    <w:pPr>
      <w:pStyle w:val="Heading1"/>
    </w:pPr>
    <w:r>
      <w:t xml:space="preserve">Techical Description </w:t>
    </w:r>
    <w:r w:rsidRPr="00FE6576">
      <w:rPr>
        <w:i/>
        <w:sz w:val="28"/>
        <w:szCs w:val="28"/>
      </w:rPr>
      <w:t>(Continued)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24BE0" w14:textId="77777777" w:rsidR="00FB7FCB" w:rsidRPr="00FE6576" w:rsidRDefault="00FB7FCB" w:rsidP="00BA769E">
    <w:pPr>
      <w:pStyle w:val="Heading1"/>
    </w:pPr>
    <w:r w:rsidRPr="008F6A27">
      <w:t>AJI LESSON PLAN TEMPLATE AND STYLE GUIDE</w:t>
    </w:r>
    <w:r>
      <w:t xml:space="preserve"> </w:t>
    </w:r>
    <w:r w:rsidRPr="00FE6576">
      <w:rPr>
        <w:i/>
        <w:sz w:val="28"/>
        <w:szCs w:val="28"/>
      </w:rPr>
      <w:t>(Continued)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D25A2" w14:textId="77777777" w:rsidR="00FB7FCB" w:rsidRDefault="00FB7FCB" w:rsidP="00BA769E">
    <w:pPr>
      <w:pStyle w:val="Heading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9730800A"/>
    <w:lvl w:ilvl="0">
      <w:start w:val="1"/>
      <w:numFmt w:val="lowerLetter"/>
      <w:pStyle w:val="ListsNumberedLevel2"/>
      <w:lvlText w:val="%1."/>
      <w:lvlJc w:val="left"/>
      <w:pPr>
        <w:ind w:left="720" w:hanging="360"/>
      </w:pPr>
      <w:rPr>
        <w:rFonts w:hint="default"/>
        <w:b w:val="0"/>
        <w:i w:val="0"/>
      </w:rPr>
    </w:lvl>
  </w:abstractNum>
  <w:abstractNum w:abstractNumId="1" w15:restartNumberingAfterBreak="0">
    <w:nsid w:val="FFFFFF80"/>
    <w:multiLevelType w:val="singleLevel"/>
    <w:tmpl w:val="C0D436D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B14E0D6"/>
    <w:lvl w:ilvl="0">
      <w:start w:val="1"/>
      <w:numFmt w:val="bullet"/>
      <w:pStyle w:val="BulletsLevel3"/>
      <w:lvlText w:val=""/>
      <w:lvlJc w:val="left"/>
      <w:pPr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B80C2A8E"/>
    <w:lvl w:ilvl="0">
      <w:start w:val="1"/>
      <w:numFmt w:val="bullet"/>
      <w:pStyle w:val="BulletsLevel1"/>
      <w:lvlText w:val=""/>
      <w:lvlJc w:val="left"/>
      <w:pPr>
        <w:ind w:left="360" w:hanging="360"/>
      </w:pPr>
      <w:rPr>
        <w:rFonts w:ascii="Wingdings" w:hAnsi="Wingdings" w:hint="default"/>
        <w:sz w:val="22"/>
      </w:rPr>
    </w:lvl>
  </w:abstractNum>
  <w:abstractNum w:abstractNumId="4" w15:restartNumberingAfterBreak="0">
    <w:nsid w:val="00B96562"/>
    <w:multiLevelType w:val="hybridMultilevel"/>
    <w:tmpl w:val="FB9AFA2A"/>
    <w:lvl w:ilvl="0" w:tplc="25743452">
      <w:start w:val="1"/>
      <w:numFmt w:val="bullet"/>
      <w:pStyle w:val="Bullet1"/>
      <w:lvlText w:val="¤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667000"/>
    <w:multiLevelType w:val="hybridMultilevel"/>
    <w:tmpl w:val="BFB0618C"/>
    <w:lvl w:ilvl="0" w:tplc="9FB8C2B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81F2C4C"/>
    <w:multiLevelType w:val="multilevel"/>
    <w:tmpl w:val="F18AD2FC"/>
    <w:styleLink w:val="StudentBullets"/>
    <w:lvl w:ilvl="0">
      <w:start w:val="1"/>
      <w:numFmt w:val="bullet"/>
      <w:lvlText w:val=""/>
      <w:lvlJc w:val="left"/>
      <w:pPr>
        <w:ind w:left="891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"/>
      <w:lvlJc w:val="left"/>
      <w:pPr>
        <w:ind w:left="2160" w:hanging="360"/>
      </w:pPr>
      <w:rPr>
        <w:rFonts w:ascii="Wingdings 3" w:hAnsi="Wingdings 3" w:hint="default"/>
      </w:rPr>
    </w:lvl>
    <w:lvl w:ilvl="3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56914"/>
    <w:multiLevelType w:val="hybridMultilevel"/>
    <w:tmpl w:val="C896B4E0"/>
    <w:lvl w:ilvl="0" w:tplc="9FB6A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A2C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BE5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E2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C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26B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1E7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49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DAA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DBD4A43"/>
    <w:multiLevelType w:val="hybridMultilevel"/>
    <w:tmpl w:val="1D3A90CC"/>
    <w:lvl w:ilvl="0" w:tplc="E8EEB778">
      <w:start w:val="1"/>
      <w:numFmt w:val="decimal"/>
      <w:pStyle w:val="Level2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AF659F2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9C0692"/>
    <w:multiLevelType w:val="hybridMultilevel"/>
    <w:tmpl w:val="71788204"/>
    <w:lvl w:ilvl="0" w:tplc="36F82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242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A43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104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21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A0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02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8E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284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FC52B5B"/>
    <w:multiLevelType w:val="hybridMultilevel"/>
    <w:tmpl w:val="AFFA7EE2"/>
    <w:lvl w:ilvl="0" w:tplc="4336B9E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01A62C9"/>
    <w:multiLevelType w:val="hybridMultilevel"/>
    <w:tmpl w:val="7A74330C"/>
    <w:lvl w:ilvl="0" w:tplc="C256EC2C">
      <w:start w:val="1"/>
      <w:numFmt w:val="bullet"/>
      <w:lvlText w:val="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2E7F44"/>
    <w:multiLevelType w:val="hybridMultilevel"/>
    <w:tmpl w:val="71040C94"/>
    <w:lvl w:ilvl="0" w:tplc="CAA4AC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D0CE56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EC1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8E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CB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9C6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E49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B85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A46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6EB67F8"/>
    <w:multiLevelType w:val="hybridMultilevel"/>
    <w:tmpl w:val="85766FEA"/>
    <w:lvl w:ilvl="0" w:tplc="DAF4548E">
      <w:start w:val="1"/>
      <w:numFmt w:val="bullet"/>
      <w:pStyle w:val="BulletsLevel4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6FA305C"/>
    <w:multiLevelType w:val="hybridMultilevel"/>
    <w:tmpl w:val="4E489FE8"/>
    <w:lvl w:ilvl="0" w:tplc="1388B15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8C15805"/>
    <w:multiLevelType w:val="hybridMultilevel"/>
    <w:tmpl w:val="0616D1A0"/>
    <w:lvl w:ilvl="0" w:tplc="7FAC5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6C9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706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089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988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0B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AF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5CC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1AF75F8"/>
    <w:multiLevelType w:val="hybridMultilevel"/>
    <w:tmpl w:val="DC96FE18"/>
    <w:lvl w:ilvl="0" w:tplc="A5CE3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8C57A6">
      <w:start w:val="11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4AC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FA9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047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22F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44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243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E2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2891F82"/>
    <w:multiLevelType w:val="hybridMultilevel"/>
    <w:tmpl w:val="BFB0618C"/>
    <w:lvl w:ilvl="0" w:tplc="9FB8C2B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32278E5"/>
    <w:multiLevelType w:val="hybridMultilevel"/>
    <w:tmpl w:val="5DDE8DBA"/>
    <w:lvl w:ilvl="0" w:tplc="9550A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C000A8">
      <w:start w:val="11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EA8A12">
      <w:start w:val="11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9A9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9C0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FCC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3C0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62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03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8922FEE"/>
    <w:multiLevelType w:val="hybridMultilevel"/>
    <w:tmpl w:val="0BC4CC00"/>
    <w:lvl w:ilvl="0" w:tplc="C8F4C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3421C2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7C1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EC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62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24B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B05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46D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9C1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AA47DD"/>
    <w:multiLevelType w:val="hybridMultilevel"/>
    <w:tmpl w:val="BFB0618C"/>
    <w:lvl w:ilvl="0" w:tplc="9FB8C2B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1EE7B0B"/>
    <w:multiLevelType w:val="hybridMultilevel"/>
    <w:tmpl w:val="5B9E1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329BB"/>
    <w:multiLevelType w:val="hybridMultilevel"/>
    <w:tmpl w:val="EE106E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E712F1"/>
    <w:multiLevelType w:val="hybridMultilevel"/>
    <w:tmpl w:val="806E8596"/>
    <w:lvl w:ilvl="0" w:tplc="23106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AC6A88"/>
    <w:multiLevelType w:val="hybridMultilevel"/>
    <w:tmpl w:val="644E641A"/>
    <w:lvl w:ilvl="0" w:tplc="C4347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D60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9E8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A4B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6ED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129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9C4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C4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C87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F814015"/>
    <w:multiLevelType w:val="hybridMultilevel"/>
    <w:tmpl w:val="BFB0618C"/>
    <w:lvl w:ilvl="0" w:tplc="9FB8C2B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FA127C3"/>
    <w:multiLevelType w:val="hybridMultilevel"/>
    <w:tmpl w:val="42008DE8"/>
    <w:lvl w:ilvl="0" w:tplc="7F100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549348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346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B6D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E3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481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2A6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20E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E5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2B5235D"/>
    <w:multiLevelType w:val="hybridMultilevel"/>
    <w:tmpl w:val="A3D84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62F12"/>
    <w:multiLevelType w:val="hybridMultilevel"/>
    <w:tmpl w:val="08F2A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6353C8"/>
    <w:multiLevelType w:val="hybridMultilevel"/>
    <w:tmpl w:val="C7A24840"/>
    <w:lvl w:ilvl="0" w:tplc="20304910">
      <w:start w:val="1"/>
      <w:numFmt w:val="bullet"/>
      <w:pStyle w:val="BulletsLevel2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9625B"/>
    <w:multiLevelType w:val="hybridMultilevel"/>
    <w:tmpl w:val="1DD26A30"/>
    <w:lvl w:ilvl="0" w:tplc="A50A06CA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C50FD"/>
    <w:multiLevelType w:val="hybridMultilevel"/>
    <w:tmpl w:val="295CF40C"/>
    <w:lvl w:ilvl="0" w:tplc="C57CDAF6">
      <w:start w:val="1"/>
      <w:numFmt w:val="decimal"/>
      <w:pStyle w:val="ListsNumberedLevel1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9A36540"/>
    <w:multiLevelType w:val="hybridMultilevel"/>
    <w:tmpl w:val="7F5A33D4"/>
    <w:lvl w:ilvl="0" w:tplc="99420FF0">
      <w:start w:val="1"/>
      <w:numFmt w:val="bullet"/>
      <w:pStyle w:val="TableBullet"/>
      <w:lvlText w:val="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C73756"/>
    <w:multiLevelType w:val="hybridMultilevel"/>
    <w:tmpl w:val="5B9E1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29"/>
  </w:num>
  <w:num w:numId="5">
    <w:abstractNumId w:val="6"/>
  </w:num>
  <w:num w:numId="6">
    <w:abstractNumId w:val="31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32"/>
  </w:num>
  <w:num w:numId="9">
    <w:abstractNumId w:val="8"/>
    <w:lvlOverride w:ilvl="0">
      <w:startOverride w:val="1"/>
    </w:lvlOverride>
  </w:num>
  <w:num w:numId="10">
    <w:abstractNumId w:val="8"/>
  </w:num>
  <w:num w:numId="11">
    <w:abstractNumId w:val="18"/>
  </w:num>
  <w:num w:numId="12">
    <w:abstractNumId w:val="16"/>
  </w:num>
  <w:num w:numId="13">
    <w:abstractNumId w:val="24"/>
  </w:num>
  <w:num w:numId="14">
    <w:abstractNumId w:val="9"/>
  </w:num>
  <w:num w:numId="15">
    <w:abstractNumId w:val="19"/>
  </w:num>
  <w:num w:numId="16">
    <w:abstractNumId w:val="12"/>
  </w:num>
  <w:num w:numId="17">
    <w:abstractNumId w:val="26"/>
  </w:num>
  <w:num w:numId="18">
    <w:abstractNumId w:val="0"/>
  </w:num>
  <w:num w:numId="19">
    <w:abstractNumId w:val="31"/>
  </w:num>
  <w:num w:numId="20">
    <w:abstractNumId w:val="11"/>
  </w:num>
  <w:num w:numId="21">
    <w:abstractNumId w:val="33"/>
  </w:num>
  <w:num w:numId="22">
    <w:abstractNumId w:val="27"/>
  </w:num>
  <w:num w:numId="23">
    <w:abstractNumId w:val="28"/>
  </w:num>
  <w:num w:numId="24">
    <w:abstractNumId w:val="29"/>
  </w:num>
  <w:num w:numId="25">
    <w:abstractNumId w:val="23"/>
  </w:num>
  <w:num w:numId="26">
    <w:abstractNumId w:val="7"/>
  </w:num>
  <w:num w:numId="27">
    <w:abstractNumId w:val="15"/>
  </w:num>
  <w:num w:numId="28">
    <w:abstractNumId w:val="30"/>
  </w:num>
  <w:num w:numId="29">
    <w:abstractNumId w:val="14"/>
  </w:num>
  <w:num w:numId="30">
    <w:abstractNumId w:val="5"/>
  </w:num>
  <w:num w:numId="31">
    <w:abstractNumId w:val="17"/>
  </w:num>
  <w:num w:numId="32">
    <w:abstractNumId w:val="20"/>
  </w:num>
  <w:num w:numId="33">
    <w:abstractNumId w:val="25"/>
  </w:num>
  <w:num w:numId="34">
    <w:abstractNumId w:val="10"/>
  </w:num>
  <w:num w:numId="35">
    <w:abstractNumId w:val="22"/>
  </w:num>
  <w:num w:numId="36">
    <w:abstractNumId w:val="29"/>
  </w:num>
  <w:num w:numId="37">
    <w:abstractNumId w:val="29"/>
  </w:num>
  <w:num w:numId="38">
    <w:abstractNumId w:val="29"/>
  </w:num>
  <w:num w:numId="39">
    <w:abstractNumId w:val="29"/>
  </w:num>
  <w:num w:numId="40">
    <w:abstractNumId w:val="29"/>
  </w:num>
  <w:num w:numId="41">
    <w:abstractNumId w:val="29"/>
  </w:num>
  <w:num w:numId="42">
    <w:abstractNumId w:val="29"/>
  </w:num>
  <w:num w:numId="43">
    <w:abstractNumId w:val="29"/>
  </w:num>
  <w:num w:numId="44">
    <w:abstractNumId w:val="29"/>
  </w:num>
  <w:num w:numId="45">
    <w:abstractNumId w:val="29"/>
  </w:num>
  <w:num w:numId="46">
    <w:abstractNumId w:val="21"/>
  </w:num>
  <w:num w:numId="47">
    <w:abstractNumId w:val="29"/>
  </w:num>
  <w:num w:numId="48">
    <w:abstractNumId w:val="13"/>
  </w:num>
  <w:num w:numId="49">
    <w:abstractNumId w:val="32"/>
  </w:num>
  <w:num w:numId="50">
    <w:abstractNumId w:val="32"/>
  </w:num>
  <w:num w:numId="51">
    <w:abstractNumId w:val="4"/>
  </w:num>
  <w:num w:numId="52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hideGrammaticalErrors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9B2"/>
    <w:rsid w:val="00000C2F"/>
    <w:rsid w:val="0000249A"/>
    <w:rsid w:val="000029F7"/>
    <w:rsid w:val="00002FFC"/>
    <w:rsid w:val="00003255"/>
    <w:rsid w:val="00003667"/>
    <w:rsid w:val="000040B0"/>
    <w:rsid w:val="000047E2"/>
    <w:rsid w:val="00005876"/>
    <w:rsid w:val="00005D03"/>
    <w:rsid w:val="000061BA"/>
    <w:rsid w:val="00007068"/>
    <w:rsid w:val="00011900"/>
    <w:rsid w:val="0002118F"/>
    <w:rsid w:val="00022231"/>
    <w:rsid w:val="0002266F"/>
    <w:rsid w:val="000227D3"/>
    <w:rsid w:val="00022AC3"/>
    <w:rsid w:val="00026062"/>
    <w:rsid w:val="00026299"/>
    <w:rsid w:val="00026723"/>
    <w:rsid w:val="000269B1"/>
    <w:rsid w:val="00027A13"/>
    <w:rsid w:val="00030EA6"/>
    <w:rsid w:val="0003283F"/>
    <w:rsid w:val="00032BF3"/>
    <w:rsid w:val="00035CFC"/>
    <w:rsid w:val="00036FD3"/>
    <w:rsid w:val="0003761E"/>
    <w:rsid w:val="00041EB7"/>
    <w:rsid w:val="0004209A"/>
    <w:rsid w:val="00042C16"/>
    <w:rsid w:val="00042E2D"/>
    <w:rsid w:val="00043881"/>
    <w:rsid w:val="00044EE9"/>
    <w:rsid w:val="00045248"/>
    <w:rsid w:val="00046B7A"/>
    <w:rsid w:val="000512A7"/>
    <w:rsid w:val="000517EF"/>
    <w:rsid w:val="000551C6"/>
    <w:rsid w:val="0005564A"/>
    <w:rsid w:val="0005620F"/>
    <w:rsid w:val="00057A97"/>
    <w:rsid w:val="00060313"/>
    <w:rsid w:val="00060396"/>
    <w:rsid w:val="00060E4E"/>
    <w:rsid w:val="00065538"/>
    <w:rsid w:val="00065F17"/>
    <w:rsid w:val="0006680B"/>
    <w:rsid w:val="00066F3C"/>
    <w:rsid w:val="000675AE"/>
    <w:rsid w:val="00070C7F"/>
    <w:rsid w:val="00071370"/>
    <w:rsid w:val="000737CD"/>
    <w:rsid w:val="00073CEC"/>
    <w:rsid w:val="0007413E"/>
    <w:rsid w:val="00074953"/>
    <w:rsid w:val="00074E7E"/>
    <w:rsid w:val="000829D2"/>
    <w:rsid w:val="0008310B"/>
    <w:rsid w:val="000834D6"/>
    <w:rsid w:val="00084C21"/>
    <w:rsid w:val="00084F47"/>
    <w:rsid w:val="000855E6"/>
    <w:rsid w:val="00085708"/>
    <w:rsid w:val="000866F2"/>
    <w:rsid w:val="00086CAB"/>
    <w:rsid w:val="0008703D"/>
    <w:rsid w:val="00087384"/>
    <w:rsid w:val="00087EA4"/>
    <w:rsid w:val="000916F2"/>
    <w:rsid w:val="00091F23"/>
    <w:rsid w:val="0009299F"/>
    <w:rsid w:val="00095597"/>
    <w:rsid w:val="000957B1"/>
    <w:rsid w:val="00097BAE"/>
    <w:rsid w:val="000A1449"/>
    <w:rsid w:val="000A36FC"/>
    <w:rsid w:val="000A3857"/>
    <w:rsid w:val="000A5D1E"/>
    <w:rsid w:val="000B1221"/>
    <w:rsid w:val="000B266B"/>
    <w:rsid w:val="000B3689"/>
    <w:rsid w:val="000B43BA"/>
    <w:rsid w:val="000B552F"/>
    <w:rsid w:val="000B5BF8"/>
    <w:rsid w:val="000C3270"/>
    <w:rsid w:val="000C3C3A"/>
    <w:rsid w:val="000C3DBE"/>
    <w:rsid w:val="000C3E63"/>
    <w:rsid w:val="000C42ED"/>
    <w:rsid w:val="000C4B3D"/>
    <w:rsid w:val="000C4E79"/>
    <w:rsid w:val="000C4F64"/>
    <w:rsid w:val="000C5689"/>
    <w:rsid w:val="000C57DE"/>
    <w:rsid w:val="000C7882"/>
    <w:rsid w:val="000C7D72"/>
    <w:rsid w:val="000D2956"/>
    <w:rsid w:val="000D2C83"/>
    <w:rsid w:val="000D31FA"/>
    <w:rsid w:val="000D437B"/>
    <w:rsid w:val="000D4F2A"/>
    <w:rsid w:val="000D502A"/>
    <w:rsid w:val="000D50C2"/>
    <w:rsid w:val="000D528C"/>
    <w:rsid w:val="000D5651"/>
    <w:rsid w:val="000D6238"/>
    <w:rsid w:val="000D74ED"/>
    <w:rsid w:val="000E248F"/>
    <w:rsid w:val="000E5D47"/>
    <w:rsid w:val="000E5ED1"/>
    <w:rsid w:val="000E70E5"/>
    <w:rsid w:val="000E7986"/>
    <w:rsid w:val="000F02C2"/>
    <w:rsid w:val="000F0AC9"/>
    <w:rsid w:val="000F0D6D"/>
    <w:rsid w:val="000F2512"/>
    <w:rsid w:val="000F48E9"/>
    <w:rsid w:val="000F66F7"/>
    <w:rsid w:val="000F74AA"/>
    <w:rsid w:val="00100A0F"/>
    <w:rsid w:val="001014BF"/>
    <w:rsid w:val="00101ADD"/>
    <w:rsid w:val="001020D0"/>
    <w:rsid w:val="0010233A"/>
    <w:rsid w:val="0010238A"/>
    <w:rsid w:val="00103188"/>
    <w:rsid w:val="00104461"/>
    <w:rsid w:val="001048E0"/>
    <w:rsid w:val="00105D73"/>
    <w:rsid w:val="00107B0F"/>
    <w:rsid w:val="00110348"/>
    <w:rsid w:val="001107D9"/>
    <w:rsid w:val="00111D15"/>
    <w:rsid w:val="00111FA6"/>
    <w:rsid w:val="00112BA9"/>
    <w:rsid w:val="00112BC0"/>
    <w:rsid w:val="001138A5"/>
    <w:rsid w:val="00114EC9"/>
    <w:rsid w:val="00116314"/>
    <w:rsid w:val="00116918"/>
    <w:rsid w:val="00117721"/>
    <w:rsid w:val="00117946"/>
    <w:rsid w:val="00117BCB"/>
    <w:rsid w:val="00117C9B"/>
    <w:rsid w:val="00122768"/>
    <w:rsid w:val="00126170"/>
    <w:rsid w:val="00127481"/>
    <w:rsid w:val="00130D4D"/>
    <w:rsid w:val="001330F7"/>
    <w:rsid w:val="00134F25"/>
    <w:rsid w:val="00136D47"/>
    <w:rsid w:val="00136DEE"/>
    <w:rsid w:val="00136E41"/>
    <w:rsid w:val="00137AF1"/>
    <w:rsid w:val="001402CE"/>
    <w:rsid w:val="0014059A"/>
    <w:rsid w:val="0014159D"/>
    <w:rsid w:val="001421EF"/>
    <w:rsid w:val="0014311A"/>
    <w:rsid w:val="001439C2"/>
    <w:rsid w:val="00147435"/>
    <w:rsid w:val="00150B99"/>
    <w:rsid w:val="00150CE2"/>
    <w:rsid w:val="001530E5"/>
    <w:rsid w:val="00153592"/>
    <w:rsid w:val="00154EE4"/>
    <w:rsid w:val="00155D41"/>
    <w:rsid w:val="0015647C"/>
    <w:rsid w:val="00156A9D"/>
    <w:rsid w:val="00157CBF"/>
    <w:rsid w:val="001600DD"/>
    <w:rsid w:val="00160A18"/>
    <w:rsid w:val="0016179B"/>
    <w:rsid w:val="00161A30"/>
    <w:rsid w:val="001631A1"/>
    <w:rsid w:val="00163796"/>
    <w:rsid w:val="0016435E"/>
    <w:rsid w:val="00164BE1"/>
    <w:rsid w:val="00164D6A"/>
    <w:rsid w:val="00166332"/>
    <w:rsid w:val="001668E8"/>
    <w:rsid w:val="00172DDE"/>
    <w:rsid w:val="00173852"/>
    <w:rsid w:val="00174DAF"/>
    <w:rsid w:val="0017591E"/>
    <w:rsid w:val="001762EF"/>
    <w:rsid w:val="00176417"/>
    <w:rsid w:val="00176CFB"/>
    <w:rsid w:val="00177C34"/>
    <w:rsid w:val="00180134"/>
    <w:rsid w:val="00180970"/>
    <w:rsid w:val="001821DA"/>
    <w:rsid w:val="00182385"/>
    <w:rsid w:val="001827B1"/>
    <w:rsid w:val="001834BD"/>
    <w:rsid w:val="00184DA4"/>
    <w:rsid w:val="00184DFD"/>
    <w:rsid w:val="00186F7C"/>
    <w:rsid w:val="00190260"/>
    <w:rsid w:val="0019094D"/>
    <w:rsid w:val="00190F48"/>
    <w:rsid w:val="00191773"/>
    <w:rsid w:val="00192398"/>
    <w:rsid w:val="001952BD"/>
    <w:rsid w:val="001959B2"/>
    <w:rsid w:val="001964B1"/>
    <w:rsid w:val="00197972"/>
    <w:rsid w:val="001A0BA2"/>
    <w:rsid w:val="001A3DB0"/>
    <w:rsid w:val="001A4B7C"/>
    <w:rsid w:val="001A524E"/>
    <w:rsid w:val="001A5607"/>
    <w:rsid w:val="001A5641"/>
    <w:rsid w:val="001B0BA8"/>
    <w:rsid w:val="001B1037"/>
    <w:rsid w:val="001B19A2"/>
    <w:rsid w:val="001B1AAF"/>
    <w:rsid w:val="001B21B7"/>
    <w:rsid w:val="001B2962"/>
    <w:rsid w:val="001B29DB"/>
    <w:rsid w:val="001B5111"/>
    <w:rsid w:val="001B52E4"/>
    <w:rsid w:val="001B75AB"/>
    <w:rsid w:val="001B7790"/>
    <w:rsid w:val="001B784E"/>
    <w:rsid w:val="001B7937"/>
    <w:rsid w:val="001C07CA"/>
    <w:rsid w:val="001C0CBD"/>
    <w:rsid w:val="001C107A"/>
    <w:rsid w:val="001C15D8"/>
    <w:rsid w:val="001C308E"/>
    <w:rsid w:val="001C4133"/>
    <w:rsid w:val="001C57A3"/>
    <w:rsid w:val="001D06FD"/>
    <w:rsid w:val="001D1CF9"/>
    <w:rsid w:val="001D4A6F"/>
    <w:rsid w:val="001D4F7A"/>
    <w:rsid w:val="001D514F"/>
    <w:rsid w:val="001D6BA1"/>
    <w:rsid w:val="001E0FDF"/>
    <w:rsid w:val="001E14A3"/>
    <w:rsid w:val="001E1EC2"/>
    <w:rsid w:val="001E2710"/>
    <w:rsid w:val="001E392B"/>
    <w:rsid w:val="001E3A1E"/>
    <w:rsid w:val="001E3E21"/>
    <w:rsid w:val="001E4579"/>
    <w:rsid w:val="001E4939"/>
    <w:rsid w:val="001E6B9C"/>
    <w:rsid w:val="001E6F38"/>
    <w:rsid w:val="001E7233"/>
    <w:rsid w:val="001E7978"/>
    <w:rsid w:val="001E7B72"/>
    <w:rsid w:val="001F2085"/>
    <w:rsid w:val="001F3161"/>
    <w:rsid w:val="001F3E09"/>
    <w:rsid w:val="001F4F16"/>
    <w:rsid w:val="001F586C"/>
    <w:rsid w:val="001F5AA8"/>
    <w:rsid w:val="001F7C83"/>
    <w:rsid w:val="00201EA1"/>
    <w:rsid w:val="00204518"/>
    <w:rsid w:val="00205F29"/>
    <w:rsid w:val="002070FC"/>
    <w:rsid w:val="00207B55"/>
    <w:rsid w:val="00211B0B"/>
    <w:rsid w:val="00213CE1"/>
    <w:rsid w:val="002161F0"/>
    <w:rsid w:val="0021628E"/>
    <w:rsid w:val="002208CF"/>
    <w:rsid w:val="0022284C"/>
    <w:rsid w:val="002231D7"/>
    <w:rsid w:val="00223858"/>
    <w:rsid w:val="002238F5"/>
    <w:rsid w:val="00224E46"/>
    <w:rsid w:val="0022530A"/>
    <w:rsid w:val="00225B23"/>
    <w:rsid w:val="00226656"/>
    <w:rsid w:val="00226A87"/>
    <w:rsid w:val="00226C37"/>
    <w:rsid w:val="002309BB"/>
    <w:rsid w:val="00231290"/>
    <w:rsid w:val="00231C0A"/>
    <w:rsid w:val="002320AE"/>
    <w:rsid w:val="00232663"/>
    <w:rsid w:val="0023320A"/>
    <w:rsid w:val="00233CA9"/>
    <w:rsid w:val="00235704"/>
    <w:rsid w:val="00235F78"/>
    <w:rsid w:val="002361B1"/>
    <w:rsid w:val="0023734C"/>
    <w:rsid w:val="0023756F"/>
    <w:rsid w:val="0023784F"/>
    <w:rsid w:val="00240029"/>
    <w:rsid w:val="002414D9"/>
    <w:rsid w:val="00242325"/>
    <w:rsid w:val="002449A6"/>
    <w:rsid w:val="002453B6"/>
    <w:rsid w:val="00245D0A"/>
    <w:rsid w:val="00246615"/>
    <w:rsid w:val="00250568"/>
    <w:rsid w:val="002506F2"/>
    <w:rsid w:val="00254053"/>
    <w:rsid w:val="00260F44"/>
    <w:rsid w:val="002622B1"/>
    <w:rsid w:val="00263302"/>
    <w:rsid w:val="00264F25"/>
    <w:rsid w:val="0026500C"/>
    <w:rsid w:val="00265B52"/>
    <w:rsid w:val="00266664"/>
    <w:rsid w:val="002679CD"/>
    <w:rsid w:val="00267C65"/>
    <w:rsid w:val="00270007"/>
    <w:rsid w:val="002709E3"/>
    <w:rsid w:val="00271736"/>
    <w:rsid w:val="00271BF7"/>
    <w:rsid w:val="00272AF2"/>
    <w:rsid w:val="002731DC"/>
    <w:rsid w:val="00274529"/>
    <w:rsid w:val="002752B1"/>
    <w:rsid w:val="00275CD9"/>
    <w:rsid w:val="00276C61"/>
    <w:rsid w:val="002814B8"/>
    <w:rsid w:val="00282CAD"/>
    <w:rsid w:val="00285978"/>
    <w:rsid w:val="0028706D"/>
    <w:rsid w:val="002875BD"/>
    <w:rsid w:val="0029169B"/>
    <w:rsid w:val="00291710"/>
    <w:rsid w:val="00291FEC"/>
    <w:rsid w:val="00293E70"/>
    <w:rsid w:val="00295E49"/>
    <w:rsid w:val="002A19EC"/>
    <w:rsid w:val="002A38B8"/>
    <w:rsid w:val="002A3C2A"/>
    <w:rsid w:val="002A3E68"/>
    <w:rsid w:val="002A4202"/>
    <w:rsid w:val="002A48B3"/>
    <w:rsid w:val="002A5AD1"/>
    <w:rsid w:val="002B0790"/>
    <w:rsid w:val="002B08A9"/>
    <w:rsid w:val="002B19CF"/>
    <w:rsid w:val="002B2426"/>
    <w:rsid w:val="002B32E9"/>
    <w:rsid w:val="002B331F"/>
    <w:rsid w:val="002B3EEA"/>
    <w:rsid w:val="002B3F77"/>
    <w:rsid w:val="002B4649"/>
    <w:rsid w:val="002B5B21"/>
    <w:rsid w:val="002B61B2"/>
    <w:rsid w:val="002C2216"/>
    <w:rsid w:val="002C3C27"/>
    <w:rsid w:val="002C4EB7"/>
    <w:rsid w:val="002C55F3"/>
    <w:rsid w:val="002C7DEC"/>
    <w:rsid w:val="002D04A7"/>
    <w:rsid w:val="002D0907"/>
    <w:rsid w:val="002D134E"/>
    <w:rsid w:val="002D19EF"/>
    <w:rsid w:val="002D3009"/>
    <w:rsid w:val="002D42CA"/>
    <w:rsid w:val="002D4625"/>
    <w:rsid w:val="002D64F6"/>
    <w:rsid w:val="002D65E5"/>
    <w:rsid w:val="002D6E78"/>
    <w:rsid w:val="002E1D27"/>
    <w:rsid w:val="002E3072"/>
    <w:rsid w:val="002E35E5"/>
    <w:rsid w:val="002E3656"/>
    <w:rsid w:val="002E3813"/>
    <w:rsid w:val="002E6130"/>
    <w:rsid w:val="002E6857"/>
    <w:rsid w:val="002E705B"/>
    <w:rsid w:val="002E7D6A"/>
    <w:rsid w:val="002F1F6B"/>
    <w:rsid w:val="002F2639"/>
    <w:rsid w:val="002F2D27"/>
    <w:rsid w:val="002F3889"/>
    <w:rsid w:val="002F4D82"/>
    <w:rsid w:val="002F56EB"/>
    <w:rsid w:val="002F7411"/>
    <w:rsid w:val="0030006D"/>
    <w:rsid w:val="0030018C"/>
    <w:rsid w:val="003027C4"/>
    <w:rsid w:val="00302854"/>
    <w:rsid w:val="0030341B"/>
    <w:rsid w:val="00305153"/>
    <w:rsid w:val="00306464"/>
    <w:rsid w:val="0030786D"/>
    <w:rsid w:val="00310E29"/>
    <w:rsid w:val="00310F34"/>
    <w:rsid w:val="00310F57"/>
    <w:rsid w:val="00312EA9"/>
    <w:rsid w:val="00312F3C"/>
    <w:rsid w:val="00313050"/>
    <w:rsid w:val="00313273"/>
    <w:rsid w:val="0031376A"/>
    <w:rsid w:val="00313E96"/>
    <w:rsid w:val="003146DA"/>
    <w:rsid w:val="0031530B"/>
    <w:rsid w:val="0031545D"/>
    <w:rsid w:val="00315581"/>
    <w:rsid w:val="00315BE9"/>
    <w:rsid w:val="00315CBE"/>
    <w:rsid w:val="003160B2"/>
    <w:rsid w:val="003167E1"/>
    <w:rsid w:val="00317BBE"/>
    <w:rsid w:val="003210F5"/>
    <w:rsid w:val="00321625"/>
    <w:rsid w:val="00321AEE"/>
    <w:rsid w:val="00322968"/>
    <w:rsid w:val="00322D54"/>
    <w:rsid w:val="0032325F"/>
    <w:rsid w:val="003258B5"/>
    <w:rsid w:val="00325D25"/>
    <w:rsid w:val="00326832"/>
    <w:rsid w:val="003302D3"/>
    <w:rsid w:val="003329FB"/>
    <w:rsid w:val="0033451F"/>
    <w:rsid w:val="003349A9"/>
    <w:rsid w:val="00335A99"/>
    <w:rsid w:val="00335C29"/>
    <w:rsid w:val="00337872"/>
    <w:rsid w:val="0034200B"/>
    <w:rsid w:val="00342E49"/>
    <w:rsid w:val="00343065"/>
    <w:rsid w:val="00345962"/>
    <w:rsid w:val="00346968"/>
    <w:rsid w:val="00346D16"/>
    <w:rsid w:val="003473B2"/>
    <w:rsid w:val="003503A9"/>
    <w:rsid w:val="00350BDE"/>
    <w:rsid w:val="00350C72"/>
    <w:rsid w:val="003513FF"/>
    <w:rsid w:val="00352578"/>
    <w:rsid w:val="003527C2"/>
    <w:rsid w:val="003551BF"/>
    <w:rsid w:val="00355EC3"/>
    <w:rsid w:val="003608EA"/>
    <w:rsid w:val="003627B7"/>
    <w:rsid w:val="003629B1"/>
    <w:rsid w:val="00363258"/>
    <w:rsid w:val="0036378C"/>
    <w:rsid w:val="00363C57"/>
    <w:rsid w:val="003643E0"/>
    <w:rsid w:val="003666A9"/>
    <w:rsid w:val="00366FB3"/>
    <w:rsid w:val="0037081D"/>
    <w:rsid w:val="003709AB"/>
    <w:rsid w:val="00373CA8"/>
    <w:rsid w:val="00374035"/>
    <w:rsid w:val="00374996"/>
    <w:rsid w:val="00374FFB"/>
    <w:rsid w:val="003769E7"/>
    <w:rsid w:val="003777E1"/>
    <w:rsid w:val="00377841"/>
    <w:rsid w:val="00377B72"/>
    <w:rsid w:val="003803D5"/>
    <w:rsid w:val="00382114"/>
    <w:rsid w:val="003836DF"/>
    <w:rsid w:val="00384C20"/>
    <w:rsid w:val="003857C4"/>
    <w:rsid w:val="00385897"/>
    <w:rsid w:val="003867D4"/>
    <w:rsid w:val="00387954"/>
    <w:rsid w:val="00387BC2"/>
    <w:rsid w:val="00390251"/>
    <w:rsid w:val="00391592"/>
    <w:rsid w:val="00391BA2"/>
    <w:rsid w:val="00394007"/>
    <w:rsid w:val="00394DF8"/>
    <w:rsid w:val="00394E8E"/>
    <w:rsid w:val="00395089"/>
    <w:rsid w:val="0039509F"/>
    <w:rsid w:val="00395519"/>
    <w:rsid w:val="00397742"/>
    <w:rsid w:val="003A029E"/>
    <w:rsid w:val="003A1A06"/>
    <w:rsid w:val="003A252E"/>
    <w:rsid w:val="003A3686"/>
    <w:rsid w:val="003A3988"/>
    <w:rsid w:val="003A3A60"/>
    <w:rsid w:val="003A4377"/>
    <w:rsid w:val="003A464C"/>
    <w:rsid w:val="003A4FE9"/>
    <w:rsid w:val="003A6712"/>
    <w:rsid w:val="003A73CD"/>
    <w:rsid w:val="003A755C"/>
    <w:rsid w:val="003B00EC"/>
    <w:rsid w:val="003B096B"/>
    <w:rsid w:val="003B14E5"/>
    <w:rsid w:val="003B313B"/>
    <w:rsid w:val="003B4B3F"/>
    <w:rsid w:val="003B4D98"/>
    <w:rsid w:val="003C1423"/>
    <w:rsid w:val="003C1434"/>
    <w:rsid w:val="003C274C"/>
    <w:rsid w:val="003C3BF0"/>
    <w:rsid w:val="003C48F7"/>
    <w:rsid w:val="003C514E"/>
    <w:rsid w:val="003C51A1"/>
    <w:rsid w:val="003C6C2C"/>
    <w:rsid w:val="003C712A"/>
    <w:rsid w:val="003D385B"/>
    <w:rsid w:val="003D4458"/>
    <w:rsid w:val="003D479F"/>
    <w:rsid w:val="003D7403"/>
    <w:rsid w:val="003D7BA4"/>
    <w:rsid w:val="003E05AE"/>
    <w:rsid w:val="003E1BA3"/>
    <w:rsid w:val="003E1E46"/>
    <w:rsid w:val="003E2852"/>
    <w:rsid w:val="003E3D44"/>
    <w:rsid w:val="003E43FD"/>
    <w:rsid w:val="003E481A"/>
    <w:rsid w:val="003E5CF8"/>
    <w:rsid w:val="003E6A83"/>
    <w:rsid w:val="003E75EC"/>
    <w:rsid w:val="003E7B76"/>
    <w:rsid w:val="003F194B"/>
    <w:rsid w:val="003F284C"/>
    <w:rsid w:val="003F4F24"/>
    <w:rsid w:val="003F5D36"/>
    <w:rsid w:val="003F796E"/>
    <w:rsid w:val="00401BD5"/>
    <w:rsid w:val="0040284C"/>
    <w:rsid w:val="004032B2"/>
    <w:rsid w:val="00406029"/>
    <w:rsid w:val="00406373"/>
    <w:rsid w:val="00406C13"/>
    <w:rsid w:val="004070DC"/>
    <w:rsid w:val="004105ED"/>
    <w:rsid w:val="00410629"/>
    <w:rsid w:val="00410F3B"/>
    <w:rsid w:val="004122B1"/>
    <w:rsid w:val="004122BB"/>
    <w:rsid w:val="00412EED"/>
    <w:rsid w:val="00415519"/>
    <w:rsid w:val="00415FD1"/>
    <w:rsid w:val="0041680C"/>
    <w:rsid w:val="00416EB4"/>
    <w:rsid w:val="00417597"/>
    <w:rsid w:val="00420E1D"/>
    <w:rsid w:val="004212D6"/>
    <w:rsid w:val="004243BC"/>
    <w:rsid w:val="00424659"/>
    <w:rsid w:val="004266D9"/>
    <w:rsid w:val="00426777"/>
    <w:rsid w:val="00427AFC"/>
    <w:rsid w:val="0043081D"/>
    <w:rsid w:val="00432EEA"/>
    <w:rsid w:val="00433771"/>
    <w:rsid w:val="00433C50"/>
    <w:rsid w:val="0043409A"/>
    <w:rsid w:val="004344AA"/>
    <w:rsid w:val="00434D44"/>
    <w:rsid w:val="00435088"/>
    <w:rsid w:val="004376B8"/>
    <w:rsid w:val="00437D31"/>
    <w:rsid w:val="00440BE5"/>
    <w:rsid w:val="00442C1E"/>
    <w:rsid w:val="00445119"/>
    <w:rsid w:val="004457AA"/>
    <w:rsid w:val="00445A48"/>
    <w:rsid w:val="0044697A"/>
    <w:rsid w:val="0045021C"/>
    <w:rsid w:val="0045163A"/>
    <w:rsid w:val="00451C0D"/>
    <w:rsid w:val="00452333"/>
    <w:rsid w:val="00454902"/>
    <w:rsid w:val="0045494A"/>
    <w:rsid w:val="00455258"/>
    <w:rsid w:val="0045554A"/>
    <w:rsid w:val="00460029"/>
    <w:rsid w:val="00460265"/>
    <w:rsid w:val="0046241D"/>
    <w:rsid w:val="0046262F"/>
    <w:rsid w:val="00462FD8"/>
    <w:rsid w:val="004636D4"/>
    <w:rsid w:val="00463C0F"/>
    <w:rsid w:val="00465D27"/>
    <w:rsid w:val="004660B3"/>
    <w:rsid w:val="00470B65"/>
    <w:rsid w:val="00470D9F"/>
    <w:rsid w:val="00473D8A"/>
    <w:rsid w:val="00474CCA"/>
    <w:rsid w:val="004759BF"/>
    <w:rsid w:val="00475E8C"/>
    <w:rsid w:val="004763C2"/>
    <w:rsid w:val="00477F56"/>
    <w:rsid w:val="0048098B"/>
    <w:rsid w:val="00481063"/>
    <w:rsid w:val="004814E9"/>
    <w:rsid w:val="00481FFA"/>
    <w:rsid w:val="00482321"/>
    <w:rsid w:val="004875A7"/>
    <w:rsid w:val="0048776D"/>
    <w:rsid w:val="004902B0"/>
    <w:rsid w:val="00492AE0"/>
    <w:rsid w:val="00492E3A"/>
    <w:rsid w:val="0049351D"/>
    <w:rsid w:val="00495559"/>
    <w:rsid w:val="004956F1"/>
    <w:rsid w:val="00495BDD"/>
    <w:rsid w:val="00495D26"/>
    <w:rsid w:val="00496656"/>
    <w:rsid w:val="00496C66"/>
    <w:rsid w:val="00497BFB"/>
    <w:rsid w:val="004A10DC"/>
    <w:rsid w:val="004A1AED"/>
    <w:rsid w:val="004A273F"/>
    <w:rsid w:val="004A28F3"/>
    <w:rsid w:val="004A5481"/>
    <w:rsid w:val="004A6D35"/>
    <w:rsid w:val="004A7B41"/>
    <w:rsid w:val="004B2747"/>
    <w:rsid w:val="004B3A10"/>
    <w:rsid w:val="004B447B"/>
    <w:rsid w:val="004B6BF3"/>
    <w:rsid w:val="004B76E8"/>
    <w:rsid w:val="004B7C00"/>
    <w:rsid w:val="004B7F4B"/>
    <w:rsid w:val="004C0438"/>
    <w:rsid w:val="004C185C"/>
    <w:rsid w:val="004C1999"/>
    <w:rsid w:val="004C3891"/>
    <w:rsid w:val="004C398F"/>
    <w:rsid w:val="004C3C68"/>
    <w:rsid w:val="004C4362"/>
    <w:rsid w:val="004C4B2E"/>
    <w:rsid w:val="004C6FEE"/>
    <w:rsid w:val="004C713B"/>
    <w:rsid w:val="004C7906"/>
    <w:rsid w:val="004D072D"/>
    <w:rsid w:val="004D0924"/>
    <w:rsid w:val="004D2254"/>
    <w:rsid w:val="004D2302"/>
    <w:rsid w:val="004D2487"/>
    <w:rsid w:val="004D4F8A"/>
    <w:rsid w:val="004D5A5B"/>
    <w:rsid w:val="004D7647"/>
    <w:rsid w:val="004E1AD4"/>
    <w:rsid w:val="004E2E86"/>
    <w:rsid w:val="004E3712"/>
    <w:rsid w:val="004E37CB"/>
    <w:rsid w:val="004E437B"/>
    <w:rsid w:val="004E4487"/>
    <w:rsid w:val="004E64A7"/>
    <w:rsid w:val="004E6B9B"/>
    <w:rsid w:val="004E71F2"/>
    <w:rsid w:val="004E739E"/>
    <w:rsid w:val="004E7929"/>
    <w:rsid w:val="004E7F18"/>
    <w:rsid w:val="004F0D57"/>
    <w:rsid w:val="004F1F93"/>
    <w:rsid w:val="004F22DA"/>
    <w:rsid w:val="004F29AE"/>
    <w:rsid w:val="004F2B0F"/>
    <w:rsid w:val="004F5DA9"/>
    <w:rsid w:val="00501499"/>
    <w:rsid w:val="00502CF4"/>
    <w:rsid w:val="00503331"/>
    <w:rsid w:val="005033F1"/>
    <w:rsid w:val="00503479"/>
    <w:rsid w:val="0050495F"/>
    <w:rsid w:val="00507D6D"/>
    <w:rsid w:val="0051203E"/>
    <w:rsid w:val="00512347"/>
    <w:rsid w:val="00513D1D"/>
    <w:rsid w:val="00514D73"/>
    <w:rsid w:val="005160B6"/>
    <w:rsid w:val="005162CD"/>
    <w:rsid w:val="005179A6"/>
    <w:rsid w:val="00517A93"/>
    <w:rsid w:val="00517E39"/>
    <w:rsid w:val="00520424"/>
    <w:rsid w:val="00521632"/>
    <w:rsid w:val="00521933"/>
    <w:rsid w:val="00521EE2"/>
    <w:rsid w:val="0052314B"/>
    <w:rsid w:val="005239D8"/>
    <w:rsid w:val="00523A88"/>
    <w:rsid w:val="00524116"/>
    <w:rsid w:val="00525B3F"/>
    <w:rsid w:val="0052637B"/>
    <w:rsid w:val="00526840"/>
    <w:rsid w:val="00527062"/>
    <w:rsid w:val="00527F74"/>
    <w:rsid w:val="0053373B"/>
    <w:rsid w:val="00533BB6"/>
    <w:rsid w:val="00536450"/>
    <w:rsid w:val="0053650F"/>
    <w:rsid w:val="00536D6F"/>
    <w:rsid w:val="0054035B"/>
    <w:rsid w:val="005403E6"/>
    <w:rsid w:val="00540FB9"/>
    <w:rsid w:val="00543844"/>
    <w:rsid w:val="0054391F"/>
    <w:rsid w:val="005439FF"/>
    <w:rsid w:val="00545AE8"/>
    <w:rsid w:val="00545C29"/>
    <w:rsid w:val="00546AAE"/>
    <w:rsid w:val="00546C98"/>
    <w:rsid w:val="0055230D"/>
    <w:rsid w:val="00552593"/>
    <w:rsid w:val="0055379C"/>
    <w:rsid w:val="00554E40"/>
    <w:rsid w:val="00555572"/>
    <w:rsid w:val="005604C2"/>
    <w:rsid w:val="0056066A"/>
    <w:rsid w:val="00561173"/>
    <w:rsid w:val="00561517"/>
    <w:rsid w:val="00561FED"/>
    <w:rsid w:val="005633E8"/>
    <w:rsid w:val="00565B7C"/>
    <w:rsid w:val="00566008"/>
    <w:rsid w:val="00566E8F"/>
    <w:rsid w:val="00567075"/>
    <w:rsid w:val="00567540"/>
    <w:rsid w:val="005675E3"/>
    <w:rsid w:val="0056761F"/>
    <w:rsid w:val="00567CA2"/>
    <w:rsid w:val="00572F85"/>
    <w:rsid w:val="00573E6B"/>
    <w:rsid w:val="00575143"/>
    <w:rsid w:val="005757A9"/>
    <w:rsid w:val="00575815"/>
    <w:rsid w:val="00577524"/>
    <w:rsid w:val="0057770C"/>
    <w:rsid w:val="005810A3"/>
    <w:rsid w:val="00581802"/>
    <w:rsid w:val="00581CB3"/>
    <w:rsid w:val="0058229A"/>
    <w:rsid w:val="00583226"/>
    <w:rsid w:val="00583851"/>
    <w:rsid w:val="00583A5F"/>
    <w:rsid w:val="00585534"/>
    <w:rsid w:val="005875F0"/>
    <w:rsid w:val="00590E83"/>
    <w:rsid w:val="0059124C"/>
    <w:rsid w:val="00591F82"/>
    <w:rsid w:val="00593105"/>
    <w:rsid w:val="00594D61"/>
    <w:rsid w:val="00594F8C"/>
    <w:rsid w:val="00597B06"/>
    <w:rsid w:val="005A116F"/>
    <w:rsid w:val="005A373E"/>
    <w:rsid w:val="005A396E"/>
    <w:rsid w:val="005A425E"/>
    <w:rsid w:val="005A4A6F"/>
    <w:rsid w:val="005A5409"/>
    <w:rsid w:val="005A5B15"/>
    <w:rsid w:val="005B1BDC"/>
    <w:rsid w:val="005B2242"/>
    <w:rsid w:val="005B2885"/>
    <w:rsid w:val="005B4667"/>
    <w:rsid w:val="005C038E"/>
    <w:rsid w:val="005C1450"/>
    <w:rsid w:val="005C1689"/>
    <w:rsid w:val="005C16E5"/>
    <w:rsid w:val="005C172A"/>
    <w:rsid w:val="005C26F5"/>
    <w:rsid w:val="005C330A"/>
    <w:rsid w:val="005C3542"/>
    <w:rsid w:val="005C3FFE"/>
    <w:rsid w:val="005C4B0C"/>
    <w:rsid w:val="005C5210"/>
    <w:rsid w:val="005C6718"/>
    <w:rsid w:val="005C6BC0"/>
    <w:rsid w:val="005C7344"/>
    <w:rsid w:val="005C75BC"/>
    <w:rsid w:val="005D0944"/>
    <w:rsid w:val="005D586F"/>
    <w:rsid w:val="005D5D87"/>
    <w:rsid w:val="005D6365"/>
    <w:rsid w:val="005D6C8E"/>
    <w:rsid w:val="005D7DC5"/>
    <w:rsid w:val="005E1509"/>
    <w:rsid w:val="005E1754"/>
    <w:rsid w:val="005E1DFE"/>
    <w:rsid w:val="005E30C0"/>
    <w:rsid w:val="005E31A2"/>
    <w:rsid w:val="005E3D0F"/>
    <w:rsid w:val="005E4028"/>
    <w:rsid w:val="005E4343"/>
    <w:rsid w:val="005E495D"/>
    <w:rsid w:val="005E52A3"/>
    <w:rsid w:val="005E59BB"/>
    <w:rsid w:val="005E6668"/>
    <w:rsid w:val="005E6F5B"/>
    <w:rsid w:val="005F14E3"/>
    <w:rsid w:val="005F1F4A"/>
    <w:rsid w:val="005F2372"/>
    <w:rsid w:val="005F2924"/>
    <w:rsid w:val="005F3CA8"/>
    <w:rsid w:val="005F4B19"/>
    <w:rsid w:val="005F500E"/>
    <w:rsid w:val="005F53B4"/>
    <w:rsid w:val="005F652F"/>
    <w:rsid w:val="005F6803"/>
    <w:rsid w:val="005F6F63"/>
    <w:rsid w:val="00600076"/>
    <w:rsid w:val="00602EAE"/>
    <w:rsid w:val="00606C9E"/>
    <w:rsid w:val="00607A8B"/>
    <w:rsid w:val="006100AF"/>
    <w:rsid w:val="00610F23"/>
    <w:rsid w:val="00611B04"/>
    <w:rsid w:val="00611F57"/>
    <w:rsid w:val="006134EC"/>
    <w:rsid w:val="0061358F"/>
    <w:rsid w:val="00615925"/>
    <w:rsid w:val="00615DF8"/>
    <w:rsid w:val="00616BE7"/>
    <w:rsid w:val="00617127"/>
    <w:rsid w:val="006202B0"/>
    <w:rsid w:val="0062099F"/>
    <w:rsid w:val="00620FAF"/>
    <w:rsid w:val="00622973"/>
    <w:rsid w:val="006273CE"/>
    <w:rsid w:val="006278A6"/>
    <w:rsid w:val="00627EC1"/>
    <w:rsid w:val="0063219E"/>
    <w:rsid w:val="00633802"/>
    <w:rsid w:val="00634048"/>
    <w:rsid w:val="006355BC"/>
    <w:rsid w:val="00635860"/>
    <w:rsid w:val="00635A0D"/>
    <w:rsid w:val="00635F7B"/>
    <w:rsid w:val="00636089"/>
    <w:rsid w:val="006364FC"/>
    <w:rsid w:val="006367A4"/>
    <w:rsid w:val="00637AB9"/>
    <w:rsid w:val="00642578"/>
    <w:rsid w:val="00642E37"/>
    <w:rsid w:val="00643375"/>
    <w:rsid w:val="00644F1B"/>
    <w:rsid w:val="0064552E"/>
    <w:rsid w:val="00646555"/>
    <w:rsid w:val="00646B79"/>
    <w:rsid w:val="00651097"/>
    <w:rsid w:val="0065300A"/>
    <w:rsid w:val="006549F3"/>
    <w:rsid w:val="00657B9B"/>
    <w:rsid w:val="00661EBD"/>
    <w:rsid w:val="006633FF"/>
    <w:rsid w:val="006635DD"/>
    <w:rsid w:val="00663D2A"/>
    <w:rsid w:val="00664997"/>
    <w:rsid w:val="00664CCC"/>
    <w:rsid w:val="00664F59"/>
    <w:rsid w:val="00665062"/>
    <w:rsid w:val="0066512A"/>
    <w:rsid w:val="00665DBF"/>
    <w:rsid w:val="00667FC7"/>
    <w:rsid w:val="006738A5"/>
    <w:rsid w:val="00673B70"/>
    <w:rsid w:val="0067566A"/>
    <w:rsid w:val="0067723A"/>
    <w:rsid w:val="0068173C"/>
    <w:rsid w:val="00682021"/>
    <w:rsid w:val="00685108"/>
    <w:rsid w:val="0068756B"/>
    <w:rsid w:val="0069025C"/>
    <w:rsid w:val="00691FCA"/>
    <w:rsid w:val="00692C0C"/>
    <w:rsid w:val="006931D0"/>
    <w:rsid w:val="006934A8"/>
    <w:rsid w:val="00694FDE"/>
    <w:rsid w:val="00696340"/>
    <w:rsid w:val="006A0D98"/>
    <w:rsid w:val="006A0DD6"/>
    <w:rsid w:val="006A18C5"/>
    <w:rsid w:val="006A4287"/>
    <w:rsid w:val="006A514B"/>
    <w:rsid w:val="006A5A4A"/>
    <w:rsid w:val="006A62B2"/>
    <w:rsid w:val="006A62D8"/>
    <w:rsid w:val="006A7644"/>
    <w:rsid w:val="006B0D3E"/>
    <w:rsid w:val="006B166B"/>
    <w:rsid w:val="006B3725"/>
    <w:rsid w:val="006B3A54"/>
    <w:rsid w:val="006B5D69"/>
    <w:rsid w:val="006B6FD7"/>
    <w:rsid w:val="006B724C"/>
    <w:rsid w:val="006B73FC"/>
    <w:rsid w:val="006B7A0A"/>
    <w:rsid w:val="006C1587"/>
    <w:rsid w:val="006C1C85"/>
    <w:rsid w:val="006C20C8"/>
    <w:rsid w:val="006C2BB6"/>
    <w:rsid w:val="006C3FB9"/>
    <w:rsid w:val="006C5B1F"/>
    <w:rsid w:val="006C7BE5"/>
    <w:rsid w:val="006C7CAB"/>
    <w:rsid w:val="006D040C"/>
    <w:rsid w:val="006D179D"/>
    <w:rsid w:val="006D3410"/>
    <w:rsid w:val="006D3536"/>
    <w:rsid w:val="006D389D"/>
    <w:rsid w:val="006D538C"/>
    <w:rsid w:val="006D5FEA"/>
    <w:rsid w:val="006D6A63"/>
    <w:rsid w:val="006D78FF"/>
    <w:rsid w:val="006D7E90"/>
    <w:rsid w:val="006E00F0"/>
    <w:rsid w:val="006E05D8"/>
    <w:rsid w:val="006E0D50"/>
    <w:rsid w:val="006E1276"/>
    <w:rsid w:val="006E2116"/>
    <w:rsid w:val="006E226A"/>
    <w:rsid w:val="006E3247"/>
    <w:rsid w:val="006E5218"/>
    <w:rsid w:val="006E562F"/>
    <w:rsid w:val="006E5E75"/>
    <w:rsid w:val="006E6F26"/>
    <w:rsid w:val="006F1D4C"/>
    <w:rsid w:val="006F22BB"/>
    <w:rsid w:val="006F501B"/>
    <w:rsid w:val="006F5CC7"/>
    <w:rsid w:val="006F6670"/>
    <w:rsid w:val="006F6909"/>
    <w:rsid w:val="00701661"/>
    <w:rsid w:val="00704721"/>
    <w:rsid w:val="00705F0C"/>
    <w:rsid w:val="007062D7"/>
    <w:rsid w:val="00706674"/>
    <w:rsid w:val="007078C4"/>
    <w:rsid w:val="007111F8"/>
    <w:rsid w:val="00713B42"/>
    <w:rsid w:val="00714B41"/>
    <w:rsid w:val="00715E8B"/>
    <w:rsid w:val="0071669D"/>
    <w:rsid w:val="007168C0"/>
    <w:rsid w:val="00716C62"/>
    <w:rsid w:val="00717298"/>
    <w:rsid w:val="007177AB"/>
    <w:rsid w:val="00720B76"/>
    <w:rsid w:val="00720CC4"/>
    <w:rsid w:val="0072104D"/>
    <w:rsid w:val="00721285"/>
    <w:rsid w:val="00721476"/>
    <w:rsid w:val="00721922"/>
    <w:rsid w:val="00721F30"/>
    <w:rsid w:val="0072319D"/>
    <w:rsid w:val="00724523"/>
    <w:rsid w:val="007246E1"/>
    <w:rsid w:val="0072497A"/>
    <w:rsid w:val="007250ED"/>
    <w:rsid w:val="0072551F"/>
    <w:rsid w:val="007265C2"/>
    <w:rsid w:val="00731CFD"/>
    <w:rsid w:val="00732031"/>
    <w:rsid w:val="00732041"/>
    <w:rsid w:val="00732EDA"/>
    <w:rsid w:val="00733B2C"/>
    <w:rsid w:val="00734351"/>
    <w:rsid w:val="00735489"/>
    <w:rsid w:val="0073702E"/>
    <w:rsid w:val="00741429"/>
    <w:rsid w:val="007415D3"/>
    <w:rsid w:val="007416B7"/>
    <w:rsid w:val="00741712"/>
    <w:rsid w:val="00743350"/>
    <w:rsid w:val="007433C8"/>
    <w:rsid w:val="00745319"/>
    <w:rsid w:val="0074626F"/>
    <w:rsid w:val="00747604"/>
    <w:rsid w:val="00747FDB"/>
    <w:rsid w:val="00750844"/>
    <w:rsid w:val="007513D3"/>
    <w:rsid w:val="0075171E"/>
    <w:rsid w:val="007525D7"/>
    <w:rsid w:val="00752FFF"/>
    <w:rsid w:val="00753582"/>
    <w:rsid w:val="007538E3"/>
    <w:rsid w:val="00753F04"/>
    <w:rsid w:val="00754A29"/>
    <w:rsid w:val="00754E2A"/>
    <w:rsid w:val="0075611D"/>
    <w:rsid w:val="00756CC1"/>
    <w:rsid w:val="007576E2"/>
    <w:rsid w:val="0076004D"/>
    <w:rsid w:val="00760145"/>
    <w:rsid w:val="0076046D"/>
    <w:rsid w:val="00761F2C"/>
    <w:rsid w:val="00762B8B"/>
    <w:rsid w:val="00762C1C"/>
    <w:rsid w:val="0076656E"/>
    <w:rsid w:val="00767C3B"/>
    <w:rsid w:val="0077041E"/>
    <w:rsid w:val="007709EA"/>
    <w:rsid w:val="00770C75"/>
    <w:rsid w:val="007714E8"/>
    <w:rsid w:val="00774363"/>
    <w:rsid w:val="007748E1"/>
    <w:rsid w:val="007756DE"/>
    <w:rsid w:val="00775C7E"/>
    <w:rsid w:val="007769E8"/>
    <w:rsid w:val="00780909"/>
    <w:rsid w:val="007810E4"/>
    <w:rsid w:val="007820DC"/>
    <w:rsid w:val="00782469"/>
    <w:rsid w:val="007828FC"/>
    <w:rsid w:val="00783949"/>
    <w:rsid w:val="00783AB3"/>
    <w:rsid w:val="00783C1F"/>
    <w:rsid w:val="007863F3"/>
    <w:rsid w:val="00786486"/>
    <w:rsid w:val="007865DA"/>
    <w:rsid w:val="00787658"/>
    <w:rsid w:val="007878C8"/>
    <w:rsid w:val="00787A7E"/>
    <w:rsid w:val="007909F3"/>
    <w:rsid w:val="00790C66"/>
    <w:rsid w:val="00791BCD"/>
    <w:rsid w:val="00793CAD"/>
    <w:rsid w:val="00793D9E"/>
    <w:rsid w:val="00794814"/>
    <w:rsid w:val="00795CE1"/>
    <w:rsid w:val="0079720B"/>
    <w:rsid w:val="0079739D"/>
    <w:rsid w:val="007A0ED5"/>
    <w:rsid w:val="007A0EFF"/>
    <w:rsid w:val="007A151E"/>
    <w:rsid w:val="007A155A"/>
    <w:rsid w:val="007A254E"/>
    <w:rsid w:val="007A3DDE"/>
    <w:rsid w:val="007A529E"/>
    <w:rsid w:val="007A52EA"/>
    <w:rsid w:val="007A5A35"/>
    <w:rsid w:val="007A60B3"/>
    <w:rsid w:val="007A64AA"/>
    <w:rsid w:val="007A6A77"/>
    <w:rsid w:val="007A7113"/>
    <w:rsid w:val="007A7CD1"/>
    <w:rsid w:val="007B08F5"/>
    <w:rsid w:val="007B2626"/>
    <w:rsid w:val="007B3593"/>
    <w:rsid w:val="007B4324"/>
    <w:rsid w:val="007B4928"/>
    <w:rsid w:val="007B4C38"/>
    <w:rsid w:val="007B4C4A"/>
    <w:rsid w:val="007B53F1"/>
    <w:rsid w:val="007B632B"/>
    <w:rsid w:val="007B6509"/>
    <w:rsid w:val="007B6821"/>
    <w:rsid w:val="007B6F01"/>
    <w:rsid w:val="007B738B"/>
    <w:rsid w:val="007B7840"/>
    <w:rsid w:val="007B79DA"/>
    <w:rsid w:val="007B7CD8"/>
    <w:rsid w:val="007C0BDF"/>
    <w:rsid w:val="007C0CC1"/>
    <w:rsid w:val="007C2062"/>
    <w:rsid w:val="007C25C1"/>
    <w:rsid w:val="007C3639"/>
    <w:rsid w:val="007C377E"/>
    <w:rsid w:val="007C58F8"/>
    <w:rsid w:val="007D01E3"/>
    <w:rsid w:val="007D5C20"/>
    <w:rsid w:val="007D615B"/>
    <w:rsid w:val="007D7A6C"/>
    <w:rsid w:val="007D7C17"/>
    <w:rsid w:val="007E2374"/>
    <w:rsid w:val="007E2E82"/>
    <w:rsid w:val="007E49FE"/>
    <w:rsid w:val="007E51A9"/>
    <w:rsid w:val="007E6A2E"/>
    <w:rsid w:val="007E72A8"/>
    <w:rsid w:val="007E78D6"/>
    <w:rsid w:val="007F0C53"/>
    <w:rsid w:val="007F3E5C"/>
    <w:rsid w:val="007F4473"/>
    <w:rsid w:val="007F4A3D"/>
    <w:rsid w:val="007F60D2"/>
    <w:rsid w:val="007F6777"/>
    <w:rsid w:val="007F7C76"/>
    <w:rsid w:val="008009EC"/>
    <w:rsid w:val="008031C2"/>
    <w:rsid w:val="00804798"/>
    <w:rsid w:val="00804E68"/>
    <w:rsid w:val="008055FD"/>
    <w:rsid w:val="00806342"/>
    <w:rsid w:val="00806B88"/>
    <w:rsid w:val="00806E58"/>
    <w:rsid w:val="0080718C"/>
    <w:rsid w:val="00810D7D"/>
    <w:rsid w:val="008111D6"/>
    <w:rsid w:val="00811C66"/>
    <w:rsid w:val="00812CC5"/>
    <w:rsid w:val="008145FF"/>
    <w:rsid w:val="00815901"/>
    <w:rsid w:val="008170E3"/>
    <w:rsid w:val="0081719B"/>
    <w:rsid w:val="00820726"/>
    <w:rsid w:val="00822360"/>
    <w:rsid w:val="00823E36"/>
    <w:rsid w:val="00823E6D"/>
    <w:rsid w:val="00824428"/>
    <w:rsid w:val="008328BE"/>
    <w:rsid w:val="00832E98"/>
    <w:rsid w:val="00833DC5"/>
    <w:rsid w:val="0083460B"/>
    <w:rsid w:val="008352ED"/>
    <w:rsid w:val="00836B34"/>
    <w:rsid w:val="00836BC1"/>
    <w:rsid w:val="008371D9"/>
    <w:rsid w:val="008377C9"/>
    <w:rsid w:val="008401FE"/>
    <w:rsid w:val="008404A5"/>
    <w:rsid w:val="008420A9"/>
    <w:rsid w:val="0084352B"/>
    <w:rsid w:val="00843E27"/>
    <w:rsid w:val="00845759"/>
    <w:rsid w:val="00845E3E"/>
    <w:rsid w:val="00846890"/>
    <w:rsid w:val="00847A6C"/>
    <w:rsid w:val="00847E05"/>
    <w:rsid w:val="00850E2F"/>
    <w:rsid w:val="00850EE4"/>
    <w:rsid w:val="008529CD"/>
    <w:rsid w:val="00852FA7"/>
    <w:rsid w:val="008549B2"/>
    <w:rsid w:val="008549E5"/>
    <w:rsid w:val="00855750"/>
    <w:rsid w:val="008560B1"/>
    <w:rsid w:val="0085690C"/>
    <w:rsid w:val="00857139"/>
    <w:rsid w:val="0086368D"/>
    <w:rsid w:val="00864715"/>
    <w:rsid w:val="00865973"/>
    <w:rsid w:val="00866E95"/>
    <w:rsid w:val="008679D6"/>
    <w:rsid w:val="00867BDC"/>
    <w:rsid w:val="00867EFF"/>
    <w:rsid w:val="00871BE9"/>
    <w:rsid w:val="008725CD"/>
    <w:rsid w:val="00874D15"/>
    <w:rsid w:val="008760C8"/>
    <w:rsid w:val="008816CA"/>
    <w:rsid w:val="008819E8"/>
    <w:rsid w:val="00882B99"/>
    <w:rsid w:val="0088396B"/>
    <w:rsid w:val="00885686"/>
    <w:rsid w:val="0088652E"/>
    <w:rsid w:val="0088709D"/>
    <w:rsid w:val="0088794D"/>
    <w:rsid w:val="00890467"/>
    <w:rsid w:val="008924B7"/>
    <w:rsid w:val="00892631"/>
    <w:rsid w:val="0089269A"/>
    <w:rsid w:val="008935CB"/>
    <w:rsid w:val="00893AF6"/>
    <w:rsid w:val="0089451F"/>
    <w:rsid w:val="00894BF8"/>
    <w:rsid w:val="008956B7"/>
    <w:rsid w:val="008959D6"/>
    <w:rsid w:val="00895C5D"/>
    <w:rsid w:val="008961BC"/>
    <w:rsid w:val="0089644A"/>
    <w:rsid w:val="008A1B5A"/>
    <w:rsid w:val="008A2A29"/>
    <w:rsid w:val="008A3769"/>
    <w:rsid w:val="008A5EF6"/>
    <w:rsid w:val="008A614D"/>
    <w:rsid w:val="008A7011"/>
    <w:rsid w:val="008B0E0A"/>
    <w:rsid w:val="008B163E"/>
    <w:rsid w:val="008B316B"/>
    <w:rsid w:val="008B4E8C"/>
    <w:rsid w:val="008B663B"/>
    <w:rsid w:val="008B6C86"/>
    <w:rsid w:val="008B7BB7"/>
    <w:rsid w:val="008C0E48"/>
    <w:rsid w:val="008C1786"/>
    <w:rsid w:val="008C1D71"/>
    <w:rsid w:val="008C2A8C"/>
    <w:rsid w:val="008C2ADC"/>
    <w:rsid w:val="008C2F4E"/>
    <w:rsid w:val="008C4031"/>
    <w:rsid w:val="008C448E"/>
    <w:rsid w:val="008C7646"/>
    <w:rsid w:val="008C7711"/>
    <w:rsid w:val="008C7ED5"/>
    <w:rsid w:val="008D045F"/>
    <w:rsid w:val="008D1979"/>
    <w:rsid w:val="008D1D16"/>
    <w:rsid w:val="008D20EB"/>
    <w:rsid w:val="008D2317"/>
    <w:rsid w:val="008D4312"/>
    <w:rsid w:val="008D49A5"/>
    <w:rsid w:val="008D4B01"/>
    <w:rsid w:val="008D6F82"/>
    <w:rsid w:val="008D78C8"/>
    <w:rsid w:val="008E0C7A"/>
    <w:rsid w:val="008E32EE"/>
    <w:rsid w:val="008E3AB1"/>
    <w:rsid w:val="008E3E14"/>
    <w:rsid w:val="008E7441"/>
    <w:rsid w:val="008F3181"/>
    <w:rsid w:val="008F4AC6"/>
    <w:rsid w:val="008F5FD5"/>
    <w:rsid w:val="008F6A27"/>
    <w:rsid w:val="008F6DCE"/>
    <w:rsid w:val="008F7372"/>
    <w:rsid w:val="008F74E8"/>
    <w:rsid w:val="008F7690"/>
    <w:rsid w:val="008F7CF9"/>
    <w:rsid w:val="0090008F"/>
    <w:rsid w:val="00900A9E"/>
    <w:rsid w:val="00901001"/>
    <w:rsid w:val="009012A0"/>
    <w:rsid w:val="00902BF0"/>
    <w:rsid w:val="00904800"/>
    <w:rsid w:val="00905B15"/>
    <w:rsid w:val="00906793"/>
    <w:rsid w:val="00906794"/>
    <w:rsid w:val="00906E1E"/>
    <w:rsid w:val="00907E6A"/>
    <w:rsid w:val="00910643"/>
    <w:rsid w:val="00910746"/>
    <w:rsid w:val="00914007"/>
    <w:rsid w:val="0091410B"/>
    <w:rsid w:val="009144B1"/>
    <w:rsid w:val="00915130"/>
    <w:rsid w:val="009151D9"/>
    <w:rsid w:val="00915DB3"/>
    <w:rsid w:val="0091774A"/>
    <w:rsid w:val="009179FE"/>
    <w:rsid w:val="00917EA4"/>
    <w:rsid w:val="00922FC1"/>
    <w:rsid w:val="00923990"/>
    <w:rsid w:val="00924DE9"/>
    <w:rsid w:val="009256A5"/>
    <w:rsid w:val="009264D4"/>
    <w:rsid w:val="00926B21"/>
    <w:rsid w:val="00927E14"/>
    <w:rsid w:val="00934612"/>
    <w:rsid w:val="0093597D"/>
    <w:rsid w:val="00935F53"/>
    <w:rsid w:val="00936167"/>
    <w:rsid w:val="009368BE"/>
    <w:rsid w:val="009379B6"/>
    <w:rsid w:val="00943232"/>
    <w:rsid w:val="00944C50"/>
    <w:rsid w:val="009452B9"/>
    <w:rsid w:val="00946FBF"/>
    <w:rsid w:val="009472BB"/>
    <w:rsid w:val="00947ABE"/>
    <w:rsid w:val="009509C3"/>
    <w:rsid w:val="00950A0F"/>
    <w:rsid w:val="00950E5D"/>
    <w:rsid w:val="00951722"/>
    <w:rsid w:val="00952AEE"/>
    <w:rsid w:val="009535CB"/>
    <w:rsid w:val="00953D29"/>
    <w:rsid w:val="00955BC7"/>
    <w:rsid w:val="00956EB8"/>
    <w:rsid w:val="00956FC6"/>
    <w:rsid w:val="00957B1C"/>
    <w:rsid w:val="0096056B"/>
    <w:rsid w:val="00961A54"/>
    <w:rsid w:val="00962990"/>
    <w:rsid w:val="009634BB"/>
    <w:rsid w:val="00963DC2"/>
    <w:rsid w:val="009647EB"/>
    <w:rsid w:val="00965A0D"/>
    <w:rsid w:val="00965A4A"/>
    <w:rsid w:val="00966A8D"/>
    <w:rsid w:val="00970810"/>
    <w:rsid w:val="00972FB9"/>
    <w:rsid w:val="00973463"/>
    <w:rsid w:val="00974929"/>
    <w:rsid w:val="00974C22"/>
    <w:rsid w:val="00975A58"/>
    <w:rsid w:val="00975ADE"/>
    <w:rsid w:val="009774DC"/>
    <w:rsid w:val="00977614"/>
    <w:rsid w:val="009777F1"/>
    <w:rsid w:val="00980686"/>
    <w:rsid w:val="00981913"/>
    <w:rsid w:val="0098241B"/>
    <w:rsid w:val="0098265D"/>
    <w:rsid w:val="00982B80"/>
    <w:rsid w:val="00982DA1"/>
    <w:rsid w:val="00983B32"/>
    <w:rsid w:val="0098433F"/>
    <w:rsid w:val="00984435"/>
    <w:rsid w:val="00984998"/>
    <w:rsid w:val="009855AD"/>
    <w:rsid w:val="00985815"/>
    <w:rsid w:val="00986366"/>
    <w:rsid w:val="00986D5A"/>
    <w:rsid w:val="00987295"/>
    <w:rsid w:val="009872C3"/>
    <w:rsid w:val="00990376"/>
    <w:rsid w:val="00992227"/>
    <w:rsid w:val="00992377"/>
    <w:rsid w:val="009927FA"/>
    <w:rsid w:val="00992D86"/>
    <w:rsid w:val="00995EBB"/>
    <w:rsid w:val="00997E8D"/>
    <w:rsid w:val="009A037F"/>
    <w:rsid w:val="009A08D6"/>
    <w:rsid w:val="009A0F10"/>
    <w:rsid w:val="009A2354"/>
    <w:rsid w:val="009A2A41"/>
    <w:rsid w:val="009A2E88"/>
    <w:rsid w:val="009A446A"/>
    <w:rsid w:val="009A4FA5"/>
    <w:rsid w:val="009A4FC2"/>
    <w:rsid w:val="009A664F"/>
    <w:rsid w:val="009A7099"/>
    <w:rsid w:val="009A728C"/>
    <w:rsid w:val="009B0126"/>
    <w:rsid w:val="009B02F0"/>
    <w:rsid w:val="009B10AB"/>
    <w:rsid w:val="009B1430"/>
    <w:rsid w:val="009B182B"/>
    <w:rsid w:val="009B223C"/>
    <w:rsid w:val="009B253C"/>
    <w:rsid w:val="009B3FEC"/>
    <w:rsid w:val="009B5027"/>
    <w:rsid w:val="009B6728"/>
    <w:rsid w:val="009B682C"/>
    <w:rsid w:val="009B73C7"/>
    <w:rsid w:val="009B73EF"/>
    <w:rsid w:val="009B7F65"/>
    <w:rsid w:val="009C05B4"/>
    <w:rsid w:val="009C0A00"/>
    <w:rsid w:val="009C0F16"/>
    <w:rsid w:val="009C1029"/>
    <w:rsid w:val="009C26AE"/>
    <w:rsid w:val="009C2967"/>
    <w:rsid w:val="009C5086"/>
    <w:rsid w:val="009C5D6A"/>
    <w:rsid w:val="009C7DB7"/>
    <w:rsid w:val="009D0211"/>
    <w:rsid w:val="009D041A"/>
    <w:rsid w:val="009D15A5"/>
    <w:rsid w:val="009D3C93"/>
    <w:rsid w:val="009D44F1"/>
    <w:rsid w:val="009D5A97"/>
    <w:rsid w:val="009D7116"/>
    <w:rsid w:val="009D732B"/>
    <w:rsid w:val="009D7CC5"/>
    <w:rsid w:val="009E01FB"/>
    <w:rsid w:val="009E0881"/>
    <w:rsid w:val="009E1037"/>
    <w:rsid w:val="009E39ED"/>
    <w:rsid w:val="009E3F5B"/>
    <w:rsid w:val="009E552F"/>
    <w:rsid w:val="009E5C54"/>
    <w:rsid w:val="009E779B"/>
    <w:rsid w:val="009F0EA0"/>
    <w:rsid w:val="009F1B20"/>
    <w:rsid w:val="009F3338"/>
    <w:rsid w:val="009F342D"/>
    <w:rsid w:val="009F3C21"/>
    <w:rsid w:val="009F4699"/>
    <w:rsid w:val="009F5483"/>
    <w:rsid w:val="009F5F3A"/>
    <w:rsid w:val="009F5F5D"/>
    <w:rsid w:val="009F611A"/>
    <w:rsid w:val="009F72D8"/>
    <w:rsid w:val="009F7899"/>
    <w:rsid w:val="00A017F7"/>
    <w:rsid w:val="00A02534"/>
    <w:rsid w:val="00A039C6"/>
    <w:rsid w:val="00A06858"/>
    <w:rsid w:val="00A07603"/>
    <w:rsid w:val="00A115F1"/>
    <w:rsid w:val="00A11C60"/>
    <w:rsid w:val="00A13F8B"/>
    <w:rsid w:val="00A15C33"/>
    <w:rsid w:val="00A16910"/>
    <w:rsid w:val="00A169B1"/>
    <w:rsid w:val="00A207A0"/>
    <w:rsid w:val="00A21047"/>
    <w:rsid w:val="00A217C8"/>
    <w:rsid w:val="00A22BCC"/>
    <w:rsid w:val="00A23C95"/>
    <w:rsid w:val="00A25725"/>
    <w:rsid w:val="00A257EF"/>
    <w:rsid w:val="00A26F18"/>
    <w:rsid w:val="00A30165"/>
    <w:rsid w:val="00A328B3"/>
    <w:rsid w:val="00A329CD"/>
    <w:rsid w:val="00A33619"/>
    <w:rsid w:val="00A33E8D"/>
    <w:rsid w:val="00A34340"/>
    <w:rsid w:val="00A37482"/>
    <w:rsid w:val="00A40596"/>
    <w:rsid w:val="00A40916"/>
    <w:rsid w:val="00A418EB"/>
    <w:rsid w:val="00A43151"/>
    <w:rsid w:val="00A4354B"/>
    <w:rsid w:val="00A44452"/>
    <w:rsid w:val="00A44923"/>
    <w:rsid w:val="00A44B58"/>
    <w:rsid w:val="00A44E8F"/>
    <w:rsid w:val="00A46D27"/>
    <w:rsid w:val="00A46E3B"/>
    <w:rsid w:val="00A50B82"/>
    <w:rsid w:val="00A51035"/>
    <w:rsid w:val="00A512F2"/>
    <w:rsid w:val="00A52D4A"/>
    <w:rsid w:val="00A54639"/>
    <w:rsid w:val="00A56604"/>
    <w:rsid w:val="00A57890"/>
    <w:rsid w:val="00A57D1E"/>
    <w:rsid w:val="00A57D72"/>
    <w:rsid w:val="00A60083"/>
    <w:rsid w:val="00A604EE"/>
    <w:rsid w:val="00A60A50"/>
    <w:rsid w:val="00A60F06"/>
    <w:rsid w:val="00A63709"/>
    <w:rsid w:val="00A64F0B"/>
    <w:rsid w:val="00A65E36"/>
    <w:rsid w:val="00A66040"/>
    <w:rsid w:val="00A67550"/>
    <w:rsid w:val="00A67DC3"/>
    <w:rsid w:val="00A713FE"/>
    <w:rsid w:val="00A71B7E"/>
    <w:rsid w:val="00A73710"/>
    <w:rsid w:val="00A73C8A"/>
    <w:rsid w:val="00A74864"/>
    <w:rsid w:val="00A75134"/>
    <w:rsid w:val="00A755AD"/>
    <w:rsid w:val="00A76359"/>
    <w:rsid w:val="00A76547"/>
    <w:rsid w:val="00A76D35"/>
    <w:rsid w:val="00A77B3E"/>
    <w:rsid w:val="00A77C0A"/>
    <w:rsid w:val="00A77C25"/>
    <w:rsid w:val="00A77E42"/>
    <w:rsid w:val="00A8194D"/>
    <w:rsid w:val="00A825B9"/>
    <w:rsid w:val="00A82EC9"/>
    <w:rsid w:val="00A830A4"/>
    <w:rsid w:val="00A83434"/>
    <w:rsid w:val="00A836BC"/>
    <w:rsid w:val="00A83F0F"/>
    <w:rsid w:val="00A841F7"/>
    <w:rsid w:val="00A843D7"/>
    <w:rsid w:val="00A843FF"/>
    <w:rsid w:val="00A857A9"/>
    <w:rsid w:val="00A869D1"/>
    <w:rsid w:val="00A86E8C"/>
    <w:rsid w:val="00A87572"/>
    <w:rsid w:val="00A87D59"/>
    <w:rsid w:val="00A93736"/>
    <w:rsid w:val="00A94302"/>
    <w:rsid w:val="00A94CF4"/>
    <w:rsid w:val="00A961B3"/>
    <w:rsid w:val="00A979CD"/>
    <w:rsid w:val="00AA02C9"/>
    <w:rsid w:val="00AA06CA"/>
    <w:rsid w:val="00AA2292"/>
    <w:rsid w:val="00AA27B9"/>
    <w:rsid w:val="00AA4258"/>
    <w:rsid w:val="00AA729D"/>
    <w:rsid w:val="00AA7F63"/>
    <w:rsid w:val="00AB1213"/>
    <w:rsid w:val="00AB230F"/>
    <w:rsid w:val="00AB2346"/>
    <w:rsid w:val="00AB2890"/>
    <w:rsid w:val="00AB2EA5"/>
    <w:rsid w:val="00AB3997"/>
    <w:rsid w:val="00AB7089"/>
    <w:rsid w:val="00AB774D"/>
    <w:rsid w:val="00AC0886"/>
    <w:rsid w:val="00AC1E9B"/>
    <w:rsid w:val="00AC2E8D"/>
    <w:rsid w:val="00AC31D3"/>
    <w:rsid w:val="00AC52D7"/>
    <w:rsid w:val="00AC704B"/>
    <w:rsid w:val="00AC777F"/>
    <w:rsid w:val="00AC77B4"/>
    <w:rsid w:val="00AC7B53"/>
    <w:rsid w:val="00AD01D6"/>
    <w:rsid w:val="00AD07FE"/>
    <w:rsid w:val="00AD1DA1"/>
    <w:rsid w:val="00AD3042"/>
    <w:rsid w:val="00AD3441"/>
    <w:rsid w:val="00AD36F5"/>
    <w:rsid w:val="00AD3CFC"/>
    <w:rsid w:val="00AD3E09"/>
    <w:rsid w:val="00AD4966"/>
    <w:rsid w:val="00AD4A7F"/>
    <w:rsid w:val="00AD4FD3"/>
    <w:rsid w:val="00AD683C"/>
    <w:rsid w:val="00AD6FE9"/>
    <w:rsid w:val="00AD73CD"/>
    <w:rsid w:val="00AD78CB"/>
    <w:rsid w:val="00AE01CC"/>
    <w:rsid w:val="00AE0865"/>
    <w:rsid w:val="00AE0933"/>
    <w:rsid w:val="00AE112D"/>
    <w:rsid w:val="00AE1745"/>
    <w:rsid w:val="00AE19B8"/>
    <w:rsid w:val="00AE2295"/>
    <w:rsid w:val="00AE22F4"/>
    <w:rsid w:val="00AE26A8"/>
    <w:rsid w:val="00AE3661"/>
    <w:rsid w:val="00AE41E3"/>
    <w:rsid w:val="00AE45A9"/>
    <w:rsid w:val="00AE6DC1"/>
    <w:rsid w:val="00AF0D99"/>
    <w:rsid w:val="00AF144C"/>
    <w:rsid w:val="00AF37D1"/>
    <w:rsid w:val="00AF3C95"/>
    <w:rsid w:val="00AF787C"/>
    <w:rsid w:val="00B01312"/>
    <w:rsid w:val="00B02594"/>
    <w:rsid w:val="00B03DB8"/>
    <w:rsid w:val="00B04536"/>
    <w:rsid w:val="00B04985"/>
    <w:rsid w:val="00B06766"/>
    <w:rsid w:val="00B07BA4"/>
    <w:rsid w:val="00B1051D"/>
    <w:rsid w:val="00B10651"/>
    <w:rsid w:val="00B10C7E"/>
    <w:rsid w:val="00B10DDF"/>
    <w:rsid w:val="00B13374"/>
    <w:rsid w:val="00B13385"/>
    <w:rsid w:val="00B1371E"/>
    <w:rsid w:val="00B15090"/>
    <w:rsid w:val="00B15521"/>
    <w:rsid w:val="00B1633E"/>
    <w:rsid w:val="00B179AB"/>
    <w:rsid w:val="00B17B5B"/>
    <w:rsid w:val="00B17BC7"/>
    <w:rsid w:val="00B17CDE"/>
    <w:rsid w:val="00B2071B"/>
    <w:rsid w:val="00B20986"/>
    <w:rsid w:val="00B22427"/>
    <w:rsid w:val="00B23BAB"/>
    <w:rsid w:val="00B240D0"/>
    <w:rsid w:val="00B256CC"/>
    <w:rsid w:val="00B25DAB"/>
    <w:rsid w:val="00B27A51"/>
    <w:rsid w:val="00B27F04"/>
    <w:rsid w:val="00B32492"/>
    <w:rsid w:val="00B33A83"/>
    <w:rsid w:val="00B346D6"/>
    <w:rsid w:val="00B35B81"/>
    <w:rsid w:val="00B40449"/>
    <w:rsid w:val="00B4070A"/>
    <w:rsid w:val="00B41901"/>
    <w:rsid w:val="00B422E3"/>
    <w:rsid w:val="00B423C7"/>
    <w:rsid w:val="00B428AF"/>
    <w:rsid w:val="00B44153"/>
    <w:rsid w:val="00B45BE5"/>
    <w:rsid w:val="00B478ED"/>
    <w:rsid w:val="00B507D4"/>
    <w:rsid w:val="00B51539"/>
    <w:rsid w:val="00B51AD0"/>
    <w:rsid w:val="00B51DF4"/>
    <w:rsid w:val="00B52E29"/>
    <w:rsid w:val="00B52E62"/>
    <w:rsid w:val="00B53B55"/>
    <w:rsid w:val="00B5464C"/>
    <w:rsid w:val="00B54A67"/>
    <w:rsid w:val="00B60D56"/>
    <w:rsid w:val="00B6252B"/>
    <w:rsid w:val="00B62E12"/>
    <w:rsid w:val="00B635A1"/>
    <w:rsid w:val="00B6393C"/>
    <w:rsid w:val="00B648C5"/>
    <w:rsid w:val="00B64AB5"/>
    <w:rsid w:val="00B64DE8"/>
    <w:rsid w:val="00B65137"/>
    <w:rsid w:val="00B65C44"/>
    <w:rsid w:val="00B66E5C"/>
    <w:rsid w:val="00B66F7F"/>
    <w:rsid w:val="00B67501"/>
    <w:rsid w:val="00B71C89"/>
    <w:rsid w:val="00B75C5B"/>
    <w:rsid w:val="00B7659E"/>
    <w:rsid w:val="00B7718C"/>
    <w:rsid w:val="00B77D08"/>
    <w:rsid w:val="00B80670"/>
    <w:rsid w:val="00B817B7"/>
    <w:rsid w:val="00B81E0B"/>
    <w:rsid w:val="00B81FAB"/>
    <w:rsid w:val="00B82958"/>
    <w:rsid w:val="00B82F08"/>
    <w:rsid w:val="00B82FEF"/>
    <w:rsid w:val="00B8341E"/>
    <w:rsid w:val="00B83821"/>
    <w:rsid w:val="00B843EE"/>
    <w:rsid w:val="00B84C86"/>
    <w:rsid w:val="00B864D9"/>
    <w:rsid w:val="00B86A33"/>
    <w:rsid w:val="00B86D18"/>
    <w:rsid w:val="00B9070C"/>
    <w:rsid w:val="00B92877"/>
    <w:rsid w:val="00B93618"/>
    <w:rsid w:val="00B93719"/>
    <w:rsid w:val="00B941DA"/>
    <w:rsid w:val="00B953DB"/>
    <w:rsid w:val="00B95BCF"/>
    <w:rsid w:val="00B961C2"/>
    <w:rsid w:val="00B96496"/>
    <w:rsid w:val="00B96A45"/>
    <w:rsid w:val="00B972C9"/>
    <w:rsid w:val="00BA1E5C"/>
    <w:rsid w:val="00BA1FA1"/>
    <w:rsid w:val="00BA223A"/>
    <w:rsid w:val="00BA2ABF"/>
    <w:rsid w:val="00BA2F06"/>
    <w:rsid w:val="00BA769E"/>
    <w:rsid w:val="00BB0779"/>
    <w:rsid w:val="00BB079C"/>
    <w:rsid w:val="00BB095D"/>
    <w:rsid w:val="00BB1219"/>
    <w:rsid w:val="00BB145F"/>
    <w:rsid w:val="00BB6685"/>
    <w:rsid w:val="00BB73F6"/>
    <w:rsid w:val="00BC0D22"/>
    <w:rsid w:val="00BC223E"/>
    <w:rsid w:val="00BC4016"/>
    <w:rsid w:val="00BC5D71"/>
    <w:rsid w:val="00BC6545"/>
    <w:rsid w:val="00BC6A07"/>
    <w:rsid w:val="00BC6BD6"/>
    <w:rsid w:val="00BC75FA"/>
    <w:rsid w:val="00BC764F"/>
    <w:rsid w:val="00BD16C7"/>
    <w:rsid w:val="00BD1C5C"/>
    <w:rsid w:val="00BD22B3"/>
    <w:rsid w:val="00BD2401"/>
    <w:rsid w:val="00BD33ED"/>
    <w:rsid w:val="00BD3D6D"/>
    <w:rsid w:val="00BD46B6"/>
    <w:rsid w:val="00BD4A11"/>
    <w:rsid w:val="00BD5BBC"/>
    <w:rsid w:val="00BD5E84"/>
    <w:rsid w:val="00BD66F6"/>
    <w:rsid w:val="00BE12EB"/>
    <w:rsid w:val="00BE1AD0"/>
    <w:rsid w:val="00BE1C1F"/>
    <w:rsid w:val="00BE2738"/>
    <w:rsid w:val="00BE288B"/>
    <w:rsid w:val="00BE2DA6"/>
    <w:rsid w:val="00BE3C83"/>
    <w:rsid w:val="00BE4E15"/>
    <w:rsid w:val="00BE68DC"/>
    <w:rsid w:val="00BE6925"/>
    <w:rsid w:val="00BF210A"/>
    <w:rsid w:val="00BF469C"/>
    <w:rsid w:val="00BF4AD0"/>
    <w:rsid w:val="00BF610F"/>
    <w:rsid w:val="00BF61E0"/>
    <w:rsid w:val="00BF62AC"/>
    <w:rsid w:val="00BF69A6"/>
    <w:rsid w:val="00BF6F3E"/>
    <w:rsid w:val="00C0009C"/>
    <w:rsid w:val="00C011E6"/>
    <w:rsid w:val="00C02A85"/>
    <w:rsid w:val="00C02FC7"/>
    <w:rsid w:val="00C03602"/>
    <w:rsid w:val="00C03959"/>
    <w:rsid w:val="00C04189"/>
    <w:rsid w:val="00C0513F"/>
    <w:rsid w:val="00C06B97"/>
    <w:rsid w:val="00C10769"/>
    <w:rsid w:val="00C11653"/>
    <w:rsid w:val="00C11BF4"/>
    <w:rsid w:val="00C12DA1"/>
    <w:rsid w:val="00C1314E"/>
    <w:rsid w:val="00C13233"/>
    <w:rsid w:val="00C13767"/>
    <w:rsid w:val="00C1522A"/>
    <w:rsid w:val="00C1576C"/>
    <w:rsid w:val="00C179C5"/>
    <w:rsid w:val="00C202F7"/>
    <w:rsid w:val="00C20A36"/>
    <w:rsid w:val="00C2126E"/>
    <w:rsid w:val="00C212FD"/>
    <w:rsid w:val="00C21906"/>
    <w:rsid w:val="00C21BBA"/>
    <w:rsid w:val="00C26D0A"/>
    <w:rsid w:val="00C31696"/>
    <w:rsid w:val="00C3253B"/>
    <w:rsid w:val="00C33DC7"/>
    <w:rsid w:val="00C34B14"/>
    <w:rsid w:val="00C34E78"/>
    <w:rsid w:val="00C354B0"/>
    <w:rsid w:val="00C354F4"/>
    <w:rsid w:val="00C355DE"/>
    <w:rsid w:val="00C364D7"/>
    <w:rsid w:val="00C369DE"/>
    <w:rsid w:val="00C37776"/>
    <w:rsid w:val="00C40EAA"/>
    <w:rsid w:val="00C4222F"/>
    <w:rsid w:val="00C42B72"/>
    <w:rsid w:val="00C4472F"/>
    <w:rsid w:val="00C45436"/>
    <w:rsid w:val="00C4573F"/>
    <w:rsid w:val="00C47271"/>
    <w:rsid w:val="00C475F6"/>
    <w:rsid w:val="00C501C2"/>
    <w:rsid w:val="00C530B6"/>
    <w:rsid w:val="00C53157"/>
    <w:rsid w:val="00C55144"/>
    <w:rsid w:val="00C560B5"/>
    <w:rsid w:val="00C563FA"/>
    <w:rsid w:val="00C56F77"/>
    <w:rsid w:val="00C577E8"/>
    <w:rsid w:val="00C60206"/>
    <w:rsid w:val="00C60CB1"/>
    <w:rsid w:val="00C627FA"/>
    <w:rsid w:val="00C63DBB"/>
    <w:rsid w:val="00C647BD"/>
    <w:rsid w:val="00C65108"/>
    <w:rsid w:val="00C701EB"/>
    <w:rsid w:val="00C73EDC"/>
    <w:rsid w:val="00C7446F"/>
    <w:rsid w:val="00C749B3"/>
    <w:rsid w:val="00C74B6A"/>
    <w:rsid w:val="00C76F81"/>
    <w:rsid w:val="00C775A6"/>
    <w:rsid w:val="00C7774C"/>
    <w:rsid w:val="00C77B54"/>
    <w:rsid w:val="00C800E1"/>
    <w:rsid w:val="00C82C54"/>
    <w:rsid w:val="00C83603"/>
    <w:rsid w:val="00C84028"/>
    <w:rsid w:val="00C843DD"/>
    <w:rsid w:val="00C8562F"/>
    <w:rsid w:val="00C858C5"/>
    <w:rsid w:val="00C86D86"/>
    <w:rsid w:val="00C870B4"/>
    <w:rsid w:val="00C8757A"/>
    <w:rsid w:val="00C876DA"/>
    <w:rsid w:val="00C929EA"/>
    <w:rsid w:val="00C92EAD"/>
    <w:rsid w:val="00C94825"/>
    <w:rsid w:val="00C95B4D"/>
    <w:rsid w:val="00C968F4"/>
    <w:rsid w:val="00CA12B7"/>
    <w:rsid w:val="00CA246F"/>
    <w:rsid w:val="00CA263C"/>
    <w:rsid w:val="00CA32CD"/>
    <w:rsid w:val="00CA34AF"/>
    <w:rsid w:val="00CA36B7"/>
    <w:rsid w:val="00CA5CC9"/>
    <w:rsid w:val="00CA64EE"/>
    <w:rsid w:val="00CA678D"/>
    <w:rsid w:val="00CA6C02"/>
    <w:rsid w:val="00CB1BA1"/>
    <w:rsid w:val="00CB339E"/>
    <w:rsid w:val="00CB41CD"/>
    <w:rsid w:val="00CB4F12"/>
    <w:rsid w:val="00CB53B4"/>
    <w:rsid w:val="00CB71E9"/>
    <w:rsid w:val="00CB7DE4"/>
    <w:rsid w:val="00CB7FB9"/>
    <w:rsid w:val="00CC004D"/>
    <w:rsid w:val="00CC0D76"/>
    <w:rsid w:val="00CC3C40"/>
    <w:rsid w:val="00CC3D1B"/>
    <w:rsid w:val="00CC56CE"/>
    <w:rsid w:val="00CC78C4"/>
    <w:rsid w:val="00CD01AB"/>
    <w:rsid w:val="00CD15A8"/>
    <w:rsid w:val="00CD1613"/>
    <w:rsid w:val="00CD18D2"/>
    <w:rsid w:val="00CD1D5B"/>
    <w:rsid w:val="00CD1F94"/>
    <w:rsid w:val="00CD24CE"/>
    <w:rsid w:val="00CD27F4"/>
    <w:rsid w:val="00CD2C1D"/>
    <w:rsid w:val="00CD54C6"/>
    <w:rsid w:val="00CD5D7C"/>
    <w:rsid w:val="00CD63E1"/>
    <w:rsid w:val="00CD7DD8"/>
    <w:rsid w:val="00CE0708"/>
    <w:rsid w:val="00CE1B1C"/>
    <w:rsid w:val="00CE5411"/>
    <w:rsid w:val="00CE75BD"/>
    <w:rsid w:val="00CF030B"/>
    <w:rsid w:val="00CF0A48"/>
    <w:rsid w:val="00CF0BBF"/>
    <w:rsid w:val="00CF46F9"/>
    <w:rsid w:val="00CF47A0"/>
    <w:rsid w:val="00CF4C0F"/>
    <w:rsid w:val="00CF56BD"/>
    <w:rsid w:val="00CF5738"/>
    <w:rsid w:val="00CF63FD"/>
    <w:rsid w:val="00CF6DAA"/>
    <w:rsid w:val="00D01B31"/>
    <w:rsid w:val="00D01FAB"/>
    <w:rsid w:val="00D0701D"/>
    <w:rsid w:val="00D10BC4"/>
    <w:rsid w:val="00D125AF"/>
    <w:rsid w:val="00D12862"/>
    <w:rsid w:val="00D13286"/>
    <w:rsid w:val="00D15418"/>
    <w:rsid w:val="00D1701C"/>
    <w:rsid w:val="00D17ADB"/>
    <w:rsid w:val="00D20228"/>
    <w:rsid w:val="00D20A80"/>
    <w:rsid w:val="00D21159"/>
    <w:rsid w:val="00D21AE5"/>
    <w:rsid w:val="00D22B47"/>
    <w:rsid w:val="00D22B98"/>
    <w:rsid w:val="00D31BBE"/>
    <w:rsid w:val="00D3384B"/>
    <w:rsid w:val="00D34EFB"/>
    <w:rsid w:val="00D36F61"/>
    <w:rsid w:val="00D37436"/>
    <w:rsid w:val="00D402F4"/>
    <w:rsid w:val="00D4161A"/>
    <w:rsid w:val="00D41FCE"/>
    <w:rsid w:val="00D43447"/>
    <w:rsid w:val="00D47AED"/>
    <w:rsid w:val="00D47DEA"/>
    <w:rsid w:val="00D519A6"/>
    <w:rsid w:val="00D51AAE"/>
    <w:rsid w:val="00D554E5"/>
    <w:rsid w:val="00D5559F"/>
    <w:rsid w:val="00D55AEA"/>
    <w:rsid w:val="00D55C39"/>
    <w:rsid w:val="00D56496"/>
    <w:rsid w:val="00D56D2C"/>
    <w:rsid w:val="00D579FF"/>
    <w:rsid w:val="00D6003C"/>
    <w:rsid w:val="00D6084E"/>
    <w:rsid w:val="00D61F8F"/>
    <w:rsid w:val="00D628A7"/>
    <w:rsid w:val="00D63949"/>
    <w:rsid w:val="00D63DEE"/>
    <w:rsid w:val="00D64393"/>
    <w:rsid w:val="00D65A79"/>
    <w:rsid w:val="00D66937"/>
    <w:rsid w:val="00D7025D"/>
    <w:rsid w:val="00D703A6"/>
    <w:rsid w:val="00D7180A"/>
    <w:rsid w:val="00D739E1"/>
    <w:rsid w:val="00D7404A"/>
    <w:rsid w:val="00D74F1E"/>
    <w:rsid w:val="00D7663C"/>
    <w:rsid w:val="00D77456"/>
    <w:rsid w:val="00D778E8"/>
    <w:rsid w:val="00D80989"/>
    <w:rsid w:val="00D81682"/>
    <w:rsid w:val="00D81820"/>
    <w:rsid w:val="00D82211"/>
    <w:rsid w:val="00D82A97"/>
    <w:rsid w:val="00D8361F"/>
    <w:rsid w:val="00D839B5"/>
    <w:rsid w:val="00D844E0"/>
    <w:rsid w:val="00D8485F"/>
    <w:rsid w:val="00D84FAC"/>
    <w:rsid w:val="00D854D8"/>
    <w:rsid w:val="00D86036"/>
    <w:rsid w:val="00D87953"/>
    <w:rsid w:val="00D87968"/>
    <w:rsid w:val="00D90DA7"/>
    <w:rsid w:val="00D91340"/>
    <w:rsid w:val="00D91730"/>
    <w:rsid w:val="00D91BEE"/>
    <w:rsid w:val="00D91D36"/>
    <w:rsid w:val="00D92460"/>
    <w:rsid w:val="00D92AFC"/>
    <w:rsid w:val="00D92D7D"/>
    <w:rsid w:val="00D934E4"/>
    <w:rsid w:val="00D94264"/>
    <w:rsid w:val="00D9426E"/>
    <w:rsid w:val="00D9630E"/>
    <w:rsid w:val="00D974DD"/>
    <w:rsid w:val="00D97D11"/>
    <w:rsid w:val="00D97DB5"/>
    <w:rsid w:val="00DA11D7"/>
    <w:rsid w:val="00DA2016"/>
    <w:rsid w:val="00DA2E04"/>
    <w:rsid w:val="00DA3624"/>
    <w:rsid w:val="00DA4219"/>
    <w:rsid w:val="00DA522F"/>
    <w:rsid w:val="00DA6982"/>
    <w:rsid w:val="00DA6B5E"/>
    <w:rsid w:val="00DA6EDF"/>
    <w:rsid w:val="00DB1163"/>
    <w:rsid w:val="00DB3F4A"/>
    <w:rsid w:val="00DB45F9"/>
    <w:rsid w:val="00DB5753"/>
    <w:rsid w:val="00DB5F2E"/>
    <w:rsid w:val="00DB6056"/>
    <w:rsid w:val="00DB6382"/>
    <w:rsid w:val="00DB75C5"/>
    <w:rsid w:val="00DB765E"/>
    <w:rsid w:val="00DB7D54"/>
    <w:rsid w:val="00DC06F3"/>
    <w:rsid w:val="00DC07CE"/>
    <w:rsid w:val="00DC113B"/>
    <w:rsid w:val="00DC1712"/>
    <w:rsid w:val="00DC1BCA"/>
    <w:rsid w:val="00DC3AA1"/>
    <w:rsid w:val="00DC3F37"/>
    <w:rsid w:val="00DC5D87"/>
    <w:rsid w:val="00DC6122"/>
    <w:rsid w:val="00DD2215"/>
    <w:rsid w:val="00DD2A73"/>
    <w:rsid w:val="00DD408F"/>
    <w:rsid w:val="00DD544B"/>
    <w:rsid w:val="00DD61A3"/>
    <w:rsid w:val="00DD6D1F"/>
    <w:rsid w:val="00DD7070"/>
    <w:rsid w:val="00DD791E"/>
    <w:rsid w:val="00DE06D6"/>
    <w:rsid w:val="00DE076B"/>
    <w:rsid w:val="00DE1C4C"/>
    <w:rsid w:val="00DE2865"/>
    <w:rsid w:val="00DE290F"/>
    <w:rsid w:val="00DE6258"/>
    <w:rsid w:val="00DE62E0"/>
    <w:rsid w:val="00DE64C3"/>
    <w:rsid w:val="00DF02AD"/>
    <w:rsid w:val="00DF08C5"/>
    <w:rsid w:val="00DF20F8"/>
    <w:rsid w:val="00DF2677"/>
    <w:rsid w:val="00DF2B37"/>
    <w:rsid w:val="00DF2D16"/>
    <w:rsid w:val="00DF461C"/>
    <w:rsid w:val="00DF7AAF"/>
    <w:rsid w:val="00E01164"/>
    <w:rsid w:val="00E016D0"/>
    <w:rsid w:val="00E0267D"/>
    <w:rsid w:val="00E12195"/>
    <w:rsid w:val="00E1429C"/>
    <w:rsid w:val="00E165E5"/>
    <w:rsid w:val="00E20210"/>
    <w:rsid w:val="00E20897"/>
    <w:rsid w:val="00E213C3"/>
    <w:rsid w:val="00E22309"/>
    <w:rsid w:val="00E224A5"/>
    <w:rsid w:val="00E24338"/>
    <w:rsid w:val="00E24E58"/>
    <w:rsid w:val="00E273E5"/>
    <w:rsid w:val="00E27BB6"/>
    <w:rsid w:val="00E300EF"/>
    <w:rsid w:val="00E3121E"/>
    <w:rsid w:val="00E31241"/>
    <w:rsid w:val="00E31844"/>
    <w:rsid w:val="00E31A32"/>
    <w:rsid w:val="00E31F83"/>
    <w:rsid w:val="00E35C01"/>
    <w:rsid w:val="00E36D8B"/>
    <w:rsid w:val="00E370D2"/>
    <w:rsid w:val="00E37CED"/>
    <w:rsid w:val="00E40439"/>
    <w:rsid w:val="00E43C36"/>
    <w:rsid w:val="00E45FAA"/>
    <w:rsid w:val="00E46910"/>
    <w:rsid w:val="00E46B45"/>
    <w:rsid w:val="00E46BF8"/>
    <w:rsid w:val="00E502DA"/>
    <w:rsid w:val="00E51325"/>
    <w:rsid w:val="00E51B9F"/>
    <w:rsid w:val="00E530AE"/>
    <w:rsid w:val="00E5398D"/>
    <w:rsid w:val="00E53A5B"/>
    <w:rsid w:val="00E55E86"/>
    <w:rsid w:val="00E56DB9"/>
    <w:rsid w:val="00E651F0"/>
    <w:rsid w:val="00E657EE"/>
    <w:rsid w:val="00E66012"/>
    <w:rsid w:val="00E66349"/>
    <w:rsid w:val="00E67783"/>
    <w:rsid w:val="00E72CDB"/>
    <w:rsid w:val="00E7438E"/>
    <w:rsid w:val="00E752F3"/>
    <w:rsid w:val="00E75929"/>
    <w:rsid w:val="00E75945"/>
    <w:rsid w:val="00E76D18"/>
    <w:rsid w:val="00E82428"/>
    <w:rsid w:val="00E82B51"/>
    <w:rsid w:val="00E83C55"/>
    <w:rsid w:val="00E83DCF"/>
    <w:rsid w:val="00E84534"/>
    <w:rsid w:val="00E8509F"/>
    <w:rsid w:val="00E85BF2"/>
    <w:rsid w:val="00E86587"/>
    <w:rsid w:val="00E8738A"/>
    <w:rsid w:val="00E87790"/>
    <w:rsid w:val="00E90F38"/>
    <w:rsid w:val="00E91179"/>
    <w:rsid w:val="00E911EC"/>
    <w:rsid w:val="00E91C26"/>
    <w:rsid w:val="00E92688"/>
    <w:rsid w:val="00E92B20"/>
    <w:rsid w:val="00E92FCB"/>
    <w:rsid w:val="00E94459"/>
    <w:rsid w:val="00E97B43"/>
    <w:rsid w:val="00E97FB6"/>
    <w:rsid w:val="00EA5DA8"/>
    <w:rsid w:val="00EA6ADF"/>
    <w:rsid w:val="00EB1C23"/>
    <w:rsid w:val="00EB276E"/>
    <w:rsid w:val="00EB33F3"/>
    <w:rsid w:val="00EB3D62"/>
    <w:rsid w:val="00EB6609"/>
    <w:rsid w:val="00EB79FF"/>
    <w:rsid w:val="00EC0271"/>
    <w:rsid w:val="00EC0613"/>
    <w:rsid w:val="00EC0D43"/>
    <w:rsid w:val="00EC1241"/>
    <w:rsid w:val="00EC185D"/>
    <w:rsid w:val="00EC1CE0"/>
    <w:rsid w:val="00EC3308"/>
    <w:rsid w:val="00EC3E1F"/>
    <w:rsid w:val="00EC4BE0"/>
    <w:rsid w:val="00EC4E83"/>
    <w:rsid w:val="00EC6444"/>
    <w:rsid w:val="00EC666D"/>
    <w:rsid w:val="00EC6C83"/>
    <w:rsid w:val="00EC708E"/>
    <w:rsid w:val="00ED04D9"/>
    <w:rsid w:val="00ED0B74"/>
    <w:rsid w:val="00ED1078"/>
    <w:rsid w:val="00ED1C6F"/>
    <w:rsid w:val="00ED2816"/>
    <w:rsid w:val="00ED28DE"/>
    <w:rsid w:val="00ED4D26"/>
    <w:rsid w:val="00ED6C9F"/>
    <w:rsid w:val="00ED716B"/>
    <w:rsid w:val="00ED7E06"/>
    <w:rsid w:val="00EE068A"/>
    <w:rsid w:val="00EE1F51"/>
    <w:rsid w:val="00EE29E9"/>
    <w:rsid w:val="00EE2D74"/>
    <w:rsid w:val="00EE35A8"/>
    <w:rsid w:val="00EE3F5A"/>
    <w:rsid w:val="00EE3F6D"/>
    <w:rsid w:val="00EE5869"/>
    <w:rsid w:val="00EE697F"/>
    <w:rsid w:val="00EE7976"/>
    <w:rsid w:val="00EF13BD"/>
    <w:rsid w:val="00EF41AD"/>
    <w:rsid w:val="00EF461E"/>
    <w:rsid w:val="00EF74F4"/>
    <w:rsid w:val="00F03005"/>
    <w:rsid w:val="00F04835"/>
    <w:rsid w:val="00F04CEA"/>
    <w:rsid w:val="00F04EDC"/>
    <w:rsid w:val="00F04F06"/>
    <w:rsid w:val="00F054C4"/>
    <w:rsid w:val="00F0557F"/>
    <w:rsid w:val="00F075B0"/>
    <w:rsid w:val="00F07920"/>
    <w:rsid w:val="00F12E2B"/>
    <w:rsid w:val="00F13046"/>
    <w:rsid w:val="00F13FA3"/>
    <w:rsid w:val="00F1441A"/>
    <w:rsid w:val="00F148AC"/>
    <w:rsid w:val="00F15525"/>
    <w:rsid w:val="00F17AA4"/>
    <w:rsid w:val="00F24103"/>
    <w:rsid w:val="00F24424"/>
    <w:rsid w:val="00F24959"/>
    <w:rsid w:val="00F24AC5"/>
    <w:rsid w:val="00F256B7"/>
    <w:rsid w:val="00F25753"/>
    <w:rsid w:val="00F25C83"/>
    <w:rsid w:val="00F26458"/>
    <w:rsid w:val="00F27E91"/>
    <w:rsid w:val="00F3168B"/>
    <w:rsid w:val="00F32923"/>
    <w:rsid w:val="00F3295A"/>
    <w:rsid w:val="00F32DC6"/>
    <w:rsid w:val="00F34E73"/>
    <w:rsid w:val="00F35F76"/>
    <w:rsid w:val="00F36A7F"/>
    <w:rsid w:val="00F37372"/>
    <w:rsid w:val="00F37DC1"/>
    <w:rsid w:val="00F40823"/>
    <w:rsid w:val="00F434A9"/>
    <w:rsid w:val="00F438D5"/>
    <w:rsid w:val="00F4496D"/>
    <w:rsid w:val="00F44B61"/>
    <w:rsid w:val="00F45D4C"/>
    <w:rsid w:val="00F46129"/>
    <w:rsid w:val="00F46508"/>
    <w:rsid w:val="00F46711"/>
    <w:rsid w:val="00F46AE4"/>
    <w:rsid w:val="00F4713D"/>
    <w:rsid w:val="00F476BE"/>
    <w:rsid w:val="00F50004"/>
    <w:rsid w:val="00F5071F"/>
    <w:rsid w:val="00F509F5"/>
    <w:rsid w:val="00F51980"/>
    <w:rsid w:val="00F5343E"/>
    <w:rsid w:val="00F5407E"/>
    <w:rsid w:val="00F54C8F"/>
    <w:rsid w:val="00F5764B"/>
    <w:rsid w:val="00F5793C"/>
    <w:rsid w:val="00F57ECB"/>
    <w:rsid w:val="00F60AEB"/>
    <w:rsid w:val="00F61D80"/>
    <w:rsid w:val="00F62DC6"/>
    <w:rsid w:val="00F65151"/>
    <w:rsid w:val="00F66C19"/>
    <w:rsid w:val="00F66F7C"/>
    <w:rsid w:val="00F7049D"/>
    <w:rsid w:val="00F70EF8"/>
    <w:rsid w:val="00F7174C"/>
    <w:rsid w:val="00F71EEF"/>
    <w:rsid w:val="00F738CC"/>
    <w:rsid w:val="00F74C29"/>
    <w:rsid w:val="00F75073"/>
    <w:rsid w:val="00F75640"/>
    <w:rsid w:val="00F8010C"/>
    <w:rsid w:val="00F83B7C"/>
    <w:rsid w:val="00F83D46"/>
    <w:rsid w:val="00F840A3"/>
    <w:rsid w:val="00F845A4"/>
    <w:rsid w:val="00F8488D"/>
    <w:rsid w:val="00F84B31"/>
    <w:rsid w:val="00F8555D"/>
    <w:rsid w:val="00F861D6"/>
    <w:rsid w:val="00F8726C"/>
    <w:rsid w:val="00F87327"/>
    <w:rsid w:val="00F87703"/>
    <w:rsid w:val="00F90331"/>
    <w:rsid w:val="00F92C26"/>
    <w:rsid w:val="00F93124"/>
    <w:rsid w:val="00F94D37"/>
    <w:rsid w:val="00F97180"/>
    <w:rsid w:val="00FA268F"/>
    <w:rsid w:val="00FA369D"/>
    <w:rsid w:val="00FA463B"/>
    <w:rsid w:val="00FA4967"/>
    <w:rsid w:val="00FA5CC0"/>
    <w:rsid w:val="00FA6D9B"/>
    <w:rsid w:val="00FA7AFB"/>
    <w:rsid w:val="00FA7C0A"/>
    <w:rsid w:val="00FB12CE"/>
    <w:rsid w:val="00FB1D92"/>
    <w:rsid w:val="00FB1E6C"/>
    <w:rsid w:val="00FB2919"/>
    <w:rsid w:val="00FB2A1A"/>
    <w:rsid w:val="00FB3214"/>
    <w:rsid w:val="00FB3D4F"/>
    <w:rsid w:val="00FB54BA"/>
    <w:rsid w:val="00FB5E4C"/>
    <w:rsid w:val="00FB6B99"/>
    <w:rsid w:val="00FB6C10"/>
    <w:rsid w:val="00FB756E"/>
    <w:rsid w:val="00FB7D55"/>
    <w:rsid w:val="00FB7FCB"/>
    <w:rsid w:val="00FC0BEF"/>
    <w:rsid w:val="00FC1D68"/>
    <w:rsid w:val="00FC20CF"/>
    <w:rsid w:val="00FC238E"/>
    <w:rsid w:val="00FC2AE4"/>
    <w:rsid w:val="00FC2F5F"/>
    <w:rsid w:val="00FC31E6"/>
    <w:rsid w:val="00FC4F92"/>
    <w:rsid w:val="00FC552F"/>
    <w:rsid w:val="00FC5533"/>
    <w:rsid w:val="00FC635C"/>
    <w:rsid w:val="00FC7228"/>
    <w:rsid w:val="00FC7BBF"/>
    <w:rsid w:val="00FD0281"/>
    <w:rsid w:val="00FD2C09"/>
    <w:rsid w:val="00FD32F5"/>
    <w:rsid w:val="00FD5B59"/>
    <w:rsid w:val="00FD5DE1"/>
    <w:rsid w:val="00FD6DF7"/>
    <w:rsid w:val="00FD7026"/>
    <w:rsid w:val="00FE0D50"/>
    <w:rsid w:val="00FE108E"/>
    <w:rsid w:val="00FE1233"/>
    <w:rsid w:val="00FE2643"/>
    <w:rsid w:val="00FE2AC2"/>
    <w:rsid w:val="00FE423D"/>
    <w:rsid w:val="00FE43F2"/>
    <w:rsid w:val="00FE5DF2"/>
    <w:rsid w:val="00FE6576"/>
    <w:rsid w:val="00FE7010"/>
    <w:rsid w:val="00FE74BA"/>
    <w:rsid w:val="00FF0868"/>
    <w:rsid w:val="00FF101F"/>
    <w:rsid w:val="00FF122A"/>
    <w:rsid w:val="00FF1C12"/>
    <w:rsid w:val="00FF1DCC"/>
    <w:rsid w:val="00FF32F3"/>
    <w:rsid w:val="00FF3B9D"/>
    <w:rsid w:val="00FF4A8A"/>
    <w:rsid w:val="00FF5712"/>
    <w:rsid w:val="00FF627D"/>
    <w:rsid w:val="00FF6DEF"/>
    <w:rsid w:val="00FF71B8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21404B"/>
  <w15:docId w15:val="{C2E5D9E9-D694-4E4D-9426-E70F69A0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12A"/>
    <w:rPr>
      <w:rFonts w:ascii="Arial" w:eastAsia="Times New Roman" w:hAnsi="Arial" w:cs="Times New Roman"/>
      <w:color w:val="000000"/>
    </w:rPr>
  </w:style>
  <w:style w:type="paragraph" w:styleId="Heading1">
    <w:name w:val="heading 1"/>
    <w:aliases w:val="Heading 1 or Title"/>
    <w:basedOn w:val="Normal"/>
    <w:next w:val="Heading2"/>
    <w:link w:val="Heading1Char"/>
    <w:uiPriority w:val="9"/>
    <w:unhideWhenUsed/>
    <w:qFormat/>
    <w:rsid w:val="004032B2"/>
    <w:pPr>
      <w:pageBreakBefore/>
      <w:spacing w:after="240"/>
      <w:ind w:left="-14"/>
      <w:outlineLvl w:val="0"/>
    </w:pPr>
    <w:rPr>
      <w:b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2B2"/>
    <w:pPr>
      <w:keepNext/>
      <w:tabs>
        <w:tab w:val="left" w:pos="2190"/>
        <w:tab w:val="center" w:pos="4680"/>
        <w:tab w:val="right" w:pos="8026"/>
      </w:tabs>
      <w:spacing w:before="42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32B2"/>
    <w:pPr>
      <w:keepNext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4032B2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32B2"/>
    <w:pPr>
      <w:keepNext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2B2"/>
    <w:pPr>
      <w:keepNext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2B2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2B2"/>
    <w:pPr>
      <w:keepNext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2B2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4032B2"/>
    <w:rPr>
      <w:rFonts w:ascii="Arial" w:eastAsia="Times New Roman" w:hAnsi="Arial" w:cs="Times New Roman"/>
      <w:b/>
      <w:color w:val="000000"/>
    </w:rPr>
  </w:style>
  <w:style w:type="character" w:customStyle="1" w:styleId="Heading1Char">
    <w:name w:val="Heading 1 Char"/>
    <w:aliases w:val="Heading 1 or Title Char"/>
    <w:link w:val="Heading1"/>
    <w:uiPriority w:val="9"/>
    <w:rsid w:val="004032B2"/>
    <w:rPr>
      <w:rFonts w:ascii="Arial" w:eastAsia="Times New Roman" w:hAnsi="Arial" w:cs="Times New Roman"/>
      <w:b/>
      <w:cap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032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rsid w:val="004032B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4032B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32B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2B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2B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2B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2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leTitle">
    <w:name w:val="TableTitle"/>
    <w:basedOn w:val="ImageTitle"/>
    <w:link w:val="TableTitleChar"/>
    <w:qFormat/>
    <w:rsid w:val="004032B2"/>
  </w:style>
  <w:style w:type="character" w:customStyle="1" w:styleId="TableTitleChar">
    <w:name w:val="TableTitle Char"/>
    <w:basedOn w:val="ImageTitleChar"/>
    <w:link w:val="TableTitle"/>
    <w:rsid w:val="004032B2"/>
    <w:rPr>
      <w:rFonts w:ascii="Arial Bold" w:eastAsia="Times New Roman" w:hAnsi="Arial Bold" w:cs="Times New Roman"/>
      <w:b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4032B2"/>
    <w:pPr>
      <w:tabs>
        <w:tab w:val="right" w:pos="9360"/>
      </w:tabs>
    </w:pPr>
    <w:rPr>
      <w:rFonts w:cs="Open Sans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32B2"/>
    <w:rPr>
      <w:rFonts w:ascii="Arial" w:eastAsia="Times New Roman" w:hAnsi="Arial" w:cs="Open Sans"/>
      <w:color w:val="000000"/>
      <w:sz w:val="18"/>
      <w:szCs w:val="18"/>
    </w:rPr>
  </w:style>
  <w:style w:type="paragraph" w:customStyle="1" w:styleId="TableHeader">
    <w:name w:val="Table_Header"/>
    <w:basedOn w:val="Normal"/>
    <w:qFormat/>
    <w:rsid w:val="004032B2"/>
    <w:pPr>
      <w:spacing w:before="60" w:after="60"/>
      <w:jc w:val="center"/>
    </w:pPr>
    <w:rPr>
      <w:b/>
      <w:color w:val="FFFFFF" w:themeColor="background1"/>
    </w:rPr>
  </w:style>
  <w:style w:type="table" w:styleId="TableGrid0">
    <w:name w:val="Table Grid"/>
    <w:basedOn w:val="TableNormal"/>
    <w:uiPriority w:val="39"/>
    <w:rsid w:val="00403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_Text"/>
    <w:basedOn w:val="Normal"/>
    <w:qFormat/>
    <w:rsid w:val="004032B2"/>
    <w:pPr>
      <w:spacing w:before="60" w:after="60" w:line="240" w:lineRule="auto"/>
      <w:ind w:right="86"/>
    </w:pPr>
    <w:rPr>
      <w:sz w:val="20"/>
    </w:rPr>
  </w:style>
  <w:style w:type="table" w:customStyle="1" w:styleId="ListTable4-Accent111">
    <w:name w:val="List Table 4 - Accent 111"/>
    <w:basedOn w:val="TableNormal"/>
    <w:uiPriority w:val="49"/>
    <w:rsid w:val="004032B2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032B2"/>
    <w:pPr>
      <w:pageBreakBefore/>
      <w:spacing w:after="240"/>
      <w:ind w:left="-14"/>
      <w:outlineLvl w:val="0"/>
    </w:pPr>
    <w:rPr>
      <w:b/>
      <w:cap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4032B2"/>
    <w:rPr>
      <w:rFonts w:ascii="Arial" w:eastAsia="Times New Roman" w:hAnsi="Arial" w:cs="Times New Roman"/>
      <w:b/>
      <w:caps/>
      <w:color w:val="000000"/>
      <w:sz w:val="36"/>
      <w:szCs w:val="36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4032B2"/>
  </w:style>
  <w:style w:type="character" w:customStyle="1" w:styleId="SubtitleChar">
    <w:name w:val="Subtitle Char"/>
    <w:basedOn w:val="DefaultParagraphFont"/>
    <w:link w:val="Subtitle"/>
    <w:uiPriority w:val="11"/>
    <w:rsid w:val="004032B2"/>
    <w:rPr>
      <w:rFonts w:ascii="Arial" w:eastAsia="Times New Roman" w:hAnsi="Arial" w:cs="Times New Roman"/>
      <w:b/>
      <w:color w:val="000000"/>
    </w:rPr>
  </w:style>
  <w:style w:type="table" w:customStyle="1" w:styleId="TableGrid1">
    <w:name w:val="TableGrid1"/>
    <w:rsid w:val="004032B2"/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udentBullets1">
    <w:name w:val="Student Bullets1"/>
    <w:uiPriority w:val="99"/>
    <w:rsid w:val="004032B2"/>
  </w:style>
  <w:style w:type="paragraph" w:styleId="DocumentMap">
    <w:name w:val="Document Map"/>
    <w:basedOn w:val="Normal"/>
    <w:link w:val="DocumentMapChar"/>
    <w:uiPriority w:val="99"/>
    <w:semiHidden/>
    <w:unhideWhenUsed/>
    <w:rsid w:val="004032B2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032B2"/>
    <w:rPr>
      <w:rFonts w:ascii="Segoe UI" w:eastAsia="Times New Roman" w:hAnsi="Segoe UI" w:cs="Segoe UI"/>
      <w:color w:val="000000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032B2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032B2"/>
    <w:rPr>
      <w:rFonts w:ascii="Arial" w:eastAsia="Times New Roman" w:hAnsi="Arial" w:cs="Times New Roman"/>
      <w:color w:val="00000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032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032B2"/>
    <w:rPr>
      <w:rFonts w:ascii="Arial" w:eastAsia="Times New Roman" w:hAnsi="Arial" w:cs="Times New Roman"/>
      <w:color w:val="000000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032B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032B2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32B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32B2"/>
    <w:rPr>
      <w:rFonts w:ascii="Arial" w:eastAsia="Times New Roman" w:hAnsi="Arial" w:cs="Times New Roman"/>
      <w:color w:val="00000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032B2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032B2"/>
    <w:rPr>
      <w:rFonts w:ascii="Arial" w:eastAsia="Times New Roman" w:hAnsi="Arial" w:cs="Times New Roman"/>
      <w:i/>
      <w:iCs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32B2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32B2"/>
    <w:rPr>
      <w:rFonts w:ascii="Consolas" w:eastAsia="Times New Roman" w:hAnsi="Consolas" w:cs="Times New Roman"/>
      <w:color w:val="000000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032B2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032B2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032B2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032B2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032B2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032B2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032B2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032B2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032B2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032B2"/>
    <w:rPr>
      <w:rFonts w:asciiTheme="majorHAnsi" w:eastAsiaTheme="majorEastAsia" w:hAnsiTheme="majorHAnsi" w:cstheme="majorBidi"/>
      <w:b/>
      <w:bCs/>
    </w:rPr>
  </w:style>
  <w:style w:type="paragraph" w:styleId="List2">
    <w:name w:val="List 2"/>
    <w:basedOn w:val="Normal"/>
    <w:uiPriority w:val="99"/>
    <w:semiHidden/>
    <w:unhideWhenUsed/>
    <w:rsid w:val="004032B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032B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032B2"/>
    <w:pPr>
      <w:ind w:left="1440" w:hanging="360"/>
      <w:contextualSpacing/>
    </w:pPr>
  </w:style>
  <w:style w:type="paragraph" w:styleId="ListBullet5">
    <w:name w:val="List Bullet 5"/>
    <w:basedOn w:val="Normal"/>
    <w:uiPriority w:val="99"/>
    <w:semiHidden/>
    <w:unhideWhenUsed/>
    <w:rsid w:val="004032B2"/>
    <w:pPr>
      <w:numPr>
        <w:numId w:val="3"/>
      </w:numPr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032B2"/>
    <w:pPr>
      <w:ind w:left="1800"/>
      <w:contextualSpacing/>
    </w:pPr>
  </w:style>
  <w:style w:type="paragraph" w:styleId="MacroText">
    <w:name w:val="macro"/>
    <w:link w:val="MacroTextChar"/>
    <w:uiPriority w:val="99"/>
    <w:semiHidden/>
    <w:unhideWhenUsed/>
    <w:rsid w:val="004032B2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</w:pPr>
    <w:rPr>
      <w:rFonts w:ascii="Consolas" w:eastAsia="Times New Roman" w:hAnsi="Consolas" w:cs="Times New Roman"/>
      <w:color w:val="000000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032B2"/>
    <w:rPr>
      <w:rFonts w:ascii="Consolas" w:eastAsia="Times New Roman" w:hAnsi="Consolas" w:cs="Times New Roman"/>
      <w:color w:val="000000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032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032B2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4032B2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4032B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032B2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032B2"/>
    <w:rPr>
      <w:rFonts w:ascii="Arial" w:eastAsia="Times New Roman" w:hAnsi="Arial" w:cs="Times New Roman"/>
      <w:color w:val="00000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032B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032B2"/>
    <w:rPr>
      <w:rFonts w:ascii="Consolas" w:eastAsia="Times New Roman" w:hAnsi="Consolas" w:cs="Times New Roman"/>
      <w:color w:val="000000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032B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032B2"/>
    <w:rPr>
      <w:rFonts w:ascii="Arial" w:eastAsia="Times New Roman" w:hAnsi="Arial" w:cs="Times New Roman"/>
      <w:color w:val="00000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032B2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032B2"/>
    <w:rPr>
      <w:rFonts w:ascii="Arial" w:eastAsia="Times New Roman" w:hAnsi="Arial" w:cs="Times New Roman"/>
      <w:color w:val="00000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032B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032B2"/>
  </w:style>
  <w:style w:type="paragraph" w:customStyle="1" w:styleId="BlockCloseContinued">
    <w:name w:val="BlockClose_Continued"/>
    <w:basedOn w:val="Normal"/>
    <w:link w:val="BlockCloseContinuedChar"/>
    <w:autoRedefine/>
    <w:rsid w:val="004032B2"/>
    <w:pPr>
      <w:pBdr>
        <w:top w:val="single" w:sz="12" w:space="1" w:color="auto"/>
      </w:pBdr>
      <w:tabs>
        <w:tab w:val="right" w:pos="9360"/>
      </w:tabs>
      <w:spacing w:before="240" w:after="240"/>
      <w:jc w:val="right"/>
    </w:pPr>
    <w:rPr>
      <w:i/>
    </w:rPr>
  </w:style>
  <w:style w:type="table" w:customStyle="1" w:styleId="TableGrid2">
    <w:name w:val="TableGrid2"/>
    <w:rsid w:val="004032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structorNote">
    <w:name w:val="InstructorNote"/>
    <w:basedOn w:val="Normal"/>
    <w:next w:val="Normal"/>
    <w:link w:val="InstructorNoteChar"/>
    <w:qFormat/>
    <w:rsid w:val="004032B2"/>
    <w:pPr>
      <w:spacing w:before="240" w:after="240"/>
    </w:pPr>
    <w:rPr>
      <w:i/>
      <w:vanish/>
    </w:rPr>
  </w:style>
  <w:style w:type="character" w:customStyle="1" w:styleId="InstructorNoteChar">
    <w:name w:val="InstructorNote Char"/>
    <w:basedOn w:val="DefaultParagraphFont"/>
    <w:link w:val="InstructorNote"/>
    <w:rsid w:val="004032B2"/>
    <w:rPr>
      <w:rFonts w:ascii="Arial" w:eastAsia="Times New Roman" w:hAnsi="Arial" w:cs="Times New Roman"/>
      <w:i/>
      <w:vanish/>
      <w:color w:val="000000"/>
    </w:rPr>
  </w:style>
  <w:style w:type="paragraph" w:customStyle="1" w:styleId="Text">
    <w:name w:val="Text"/>
    <w:basedOn w:val="Normal"/>
    <w:link w:val="TextChar"/>
    <w:qFormat/>
    <w:rsid w:val="004032B2"/>
    <w:pPr>
      <w:spacing w:after="240"/>
    </w:pPr>
  </w:style>
  <w:style w:type="character" w:customStyle="1" w:styleId="TextChar">
    <w:name w:val="Text Char"/>
    <w:basedOn w:val="DefaultParagraphFont"/>
    <w:link w:val="Text"/>
    <w:rsid w:val="004032B2"/>
    <w:rPr>
      <w:rFonts w:ascii="Arial" w:eastAsia="Times New Roman" w:hAnsi="Arial" w:cs="Times New Roman"/>
      <w:color w:val="000000"/>
    </w:rPr>
  </w:style>
  <w:style w:type="paragraph" w:customStyle="1" w:styleId="Graphics">
    <w:name w:val="Graphics"/>
    <w:basedOn w:val="Normal"/>
    <w:next w:val="Text"/>
    <w:link w:val="GraphicsChar"/>
    <w:qFormat/>
    <w:rsid w:val="004032B2"/>
    <w:pPr>
      <w:spacing w:before="120" w:after="240"/>
      <w:jc w:val="center"/>
    </w:pPr>
  </w:style>
  <w:style w:type="character" w:customStyle="1" w:styleId="GraphicsChar">
    <w:name w:val="Graphics Char"/>
    <w:basedOn w:val="DefaultParagraphFont"/>
    <w:link w:val="Graphics"/>
    <w:rsid w:val="004032B2"/>
    <w:rPr>
      <w:rFonts w:ascii="Arial" w:eastAsia="Times New Roman" w:hAnsi="Arial" w:cs="Times New Roman"/>
      <w:color w:val="000000"/>
    </w:rPr>
  </w:style>
  <w:style w:type="paragraph" w:customStyle="1" w:styleId="BlockClose">
    <w:name w:val="BlockClose"/>
    <w:basedOn w:val="Normal"/>
    <w:link w:val="BlockCloseChar"/>
    <w:qFormat/>
    <w:rsid w:val="00E55E86"/>
    <w:pPr>
      <w:pBdr>
        <w:top w:val="single" w:sz="12" w:space="1" w:color="auto"/>
      </w:pBdr>
      <w:spacing w:before="240" w:after="0"/>
      <w:jc w:val="center"/>
    </w:pPr>
  </w:style>
  <w:style w:type="character" w:customStyle="1" w:styleId="BlockCloseChar">
    <w:name w:val="BlockClose Char"/>
    <w:basedOn w:val="DefaultParagraphFont"/>
    <w:link w:val="BlockClose"/>
    <w:rsid w:val="00E55E86"/>
    <w:rPr>
      <w:rFonts w:ascii="Arial" w:eastAsia="Times New Roman" w:hAnsi="Arial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2B2"/>
    <w:rPr>
      <w:rFonts w:ascii="Segoe UI" w:eastAsia="Times New Roman" w:hAnsi="Segoe UI" w:cs="Segoe UI"/>
      <w:color w:val="000000"/>
      <w:sz w:val="18"/>
      <w:szCs w:val="18"/>
    </w:rPr>
  </w:style>
  <w:style w:type="numbering" w:customStyle="1" w:styleId="StudentBullets">
    <w:name w:val="Student Bullets"/>
    <w:uiPriority w:val="99"/>
    <w:rsid w:val="004032B2"/>
    <w:pPr>
      <w:numPr>
        <w:numId w:val="5"/>
      </w:numPr>
    </w:pPr>
  </w:style>
  <w:style w:type="table" w:customStyle="1" w:styleId="ListTable4-Accent11">
    <w:name w:val="List Table 4 - Accent 11"/>
    <w:basedOn w:val="TableNormal"/>
    <w:uiPriority w:val="49"/>
    <w:rsid w:val="004032B2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Revision">
    <w:name w:val="Revision"/>
    <w:hidden/>
    <w:uiPriority w:val="99"/>
    <w:semiHidden/>
    <w:rsid w:val="004032B2"/>
    <w:pPr>
      <w:spacing w:after="0" w:line="240" w:lineRule="auto"/>
    </w:pPr>
    <w:rPr>
      <w:rFonts w:ascii="Arial" w:eastAsia="Times New Roman" w:hAnsi="Arial" w:cs="Times New Roman"/>
      <w:color w:val="000000"/>
    </w:rPr>
  </w:style>
  <w:style w:type="paragraph" w:customStyle="1" w:styleId="CourseTitle">
    <w:name w:val="CourseTitle"/>
    <w:basedOn w:val="Heading1"/>
    <w:link w:val="CourseTitleChar"/>
    <w:qFormat/>
    <w:rsid w:val="004032B2"/>
    <w:pPr>
      <w:pageBreakBefore w:val="0"/>
      <w:widowControl w:val="0"/>
      <w:autoSpaceDE w:val="0"/>
      <w:autoSpaceDN w:val="0"/>
      <w:adjustRightInd w:val="0"/>
      <w:spacing w:before="3000" w:line="235" w:lineRule="auto"/>
    </w:pPr>
    <w:rPr>
      <w:rFonts w:eastAsiaTheme="minorEastAsia" w:cs="Arial"/>
      <w:bCs/>
      <w:i/>
      <w:color w:val="auto"/>
      <w:sz w:val="56"/>
      <w:szCs w:val="56"/>
    </w:rPr>
  </w:style>
  <w:style w:type="paragraph" w:customStyle="1" w:styleId="CourseNumber">
    <w:name w:val="CourseNumber"/>
    <w:basedOn w:val="Heading1"/>
    <w:link w:val="CourseNumberChar"/>
    <w:qFormat/>
    <w:rsid w:val="004032B2"/>
    <w:pPr>
      <w:pageBreakBefore w:val="0"/>
      <w:spacing w:after="120"/>
    </w:pPr>
    <w:rPr>
      <w:rFonts w:ascii="Arial Bold" w:eastAsia="MS PGothic" w:hAnsi="Arial Bold"/>
      <w:caps w:val="0"/>
      <w:sz w:val="22"/>
    </w:rPr>
  </w:style>
  <w:style w:type="character" w:customStyle="1" w:styleId="CourseTitleChar">
    <w:name w:val="CourseTitle Char"/>
    <w:basedOn w:val="DefaultParagraphFont"/>
    <w:link w:val="CourseTitle"/>
    <w:rsid w:val="004032B2"/>
    <w:rPr>
      <w:rFonts w:ascii="Arial" w:hAnsi="Arial" w:cs="Arial"/>
      <w:b/>
      <w:bCs/>
      <w:i/>
      <w:caps/>
      <w:sz w:val="56"/>
      <w:szCs w:val="56"/>
    </w:rPr>
  </w:style>
  <w:style w:type="character" w:customStyle="1" w:styleId="CourseNumberChar">
    <w:name w:val="CourseNumber Char"/>
    <w:basedOn w:val="DefaultParagraphFont"/>
    <w:link w:val="CourseNumber"/>
    <w:rsid w:val="004032B2"/>
    <w:rPr>
      <w:rFonts w:ascii="Arial Bold" w:eastAsia="MS PGothic" w:hAnsi="Arial Bold" w:cs="Times New Roman"/>
      <w:b/>
      <w:color w:val="000000"/>
      <w:szCs w:val="36"/>
    </w:rPr>
  </w:style>
  <w:style w:type="paragraph" w:customStyle="1" w:styleId="BlockOpen">
    <w:name w:val="BlockOpen"/>
    <w:basedOn w:val="Normal"/>
    <w:link w:val="BlockOpenChar"/>
    <w:qFormat/>
    <w:rsid w:val="004032B2"/>
    <w:pPr>
      <w:pBdr>
        <w:top w:val="single" w:sz="12" w:space="11" w:color="auto"/>
      </w:pBdr>
      <w:spacing w:after="0"/>
    </w:pPr>
    <w:rPr>
      <w:color w:val="auto"/>
      <w:sz w:val="2"/>
    </w:rPr>
  </w:style>
  <w:style w:type="character" w:customStyle="1" w:styleId="BlockCloseContinuedChar">
    <w:name w:val="BlockClose_Continued Char"/>
    <w:basedOn w:val="DefaultParagraphFont"/>
    <w:link w:val="BlockCloseContinued"/>
    <w:rsid w:val="004032B2"/>
    <w:rPr>
      <w:rFonts w:ascii="Arial" w:eastAsia="Times New Roman" w:hAnsi="Arial" w:cs="Times New Roman"/>
      <w:i/>
      <w:color w:val="000000"/>
    </w:rPr>
  </w:style>
  <w:style w:type="character" w:customStyle="1" w:styleId="BlockOpenChar">
    <w:name w:val="BlockOpen Char"/>
    <w:basedOn w:val="DefaultParagraphFont"/>
    <w:link w:val="BlockOpen"/>
    <w:rsid w:val="004032B2"/>
    <w:rPr>
      <w:rFonts w:ascii="Arial" w:eastAsia="Times New Roman" w:hAnsi="Arial" w:cs="Times New Roman"/>
      <w:sz w:val="2"/>
    </w:rPr>
  </w:style>
  <w:style w:type="paragraph" w:customStyle="1" w:styleId="BulletsLevel1">
    <w:name w:val="Bullets_Level1"/>
    <w:basedOn w:val="Normal"/>
    <w:link w:val="BulletsLevel1Char"/>
    <w:qFormat/>
    <w:rsid w:val="004032B2"/>
    <w:pPr>
      <w:numPr>
        <w:numId w:val="1"/>
      </w:numPr>
    </w:pPr>
  </w:style>
  <w:style w:type="paragraph" w:customStyle="1" w:styleId="TitleContinued">
    <w:name w:val="Title_Continued"/>
    <w:basedOn w:val="Normal"/>
    <w:link w:val="TitleContinuedChar"/>
    <w:qFormat/>
    <w:rsid w:val="004032B2"/>
    <w:pPr>
      <w:pageBreakBefore/>
      <w:spacing w:after="240"/>
      <w:ind w:left="-14"/>
      <w:outlineLvl w:val="0"/>
    </w:pPr>
    <w:rPr>
      <w:b/>
      <w:caps/>
      <w:sz w:val="36"/>
      <w:szCs w:val="36"/>
    </w:rPr>
  </w:style>
  <w:style w:type="character" w:customStyle="1" w:styleId="BulletsLevel1Char">
    <w:name w:val="Bullets_Level1 Char"/>
    <w:basedOn w:val="DefaultParagraphFont"/>
    <w:link w:val="BulletsLevel1"/>
    <w:rsid w:val="004032B2"/>
    <w:rPr>
      <w:rFonts w:ascii="Arial" w:eastAsia="Times New Roman" w:hAnsi="Arial" w:cs="Times New Roman"/>
      <w:color w:val="000000"/>
    </w:rPr>
  </w:style>
  <w:style w:type="paragraph" w:customStyle="1" w:styleId="BulletsLevel2">
    <w:name w:val="Bullets_Level2"/>
    <w:basedOn w:val="Normal"/>
    <w:link w:val="BulletsLevel2Char"/>
    <w:qFormat/>
    <w:rsid w:val="004032B2"/>
    <w:pPr>
      <w:numPr>
        <w:numId w:val="4"/>
      </w:numPr>
    </w:pPr>
  </w:style>
  <w:style w:type="character" w:customStyle="1" w:styleId="TitleContinuedChar">
    <w:name w:val="Title_Continued Char"/>
    <w:basedOn w:val="DefaultParagraphFont"/>
    <w:link w:val="TitleContinued"/>
    <w:rsid w:val="004032B2"/>
    <w:rPr>
      <w:rFonts w:ascii="Arial" w:eastAsia="Times New Roman" w:hAnsi="Arial" w:cs="Times New Roman"/>
      <w:b/>
      <w:caps/>
      <w:color w:val="000000"/>
      <w:sz w:val="36"/>
      <w:szCs w:val="36"/>
    </w:rPr>
  </w:style>
  <w:style w:type="paragraph" w:customStyle="1" w:styleId="BulletsLevel3">
    <w:name w:val="Bullets_Level3"/>
    <w:basedOn w:val="Normal"/>
    <w:link w:val="BulletsLevel3Char"/>
    <w:qFormat/>
    <w:rsid w:val="004032B2"/>
    <w:pPr>
      <w:numPr>
        <w:numId w:val="2"/>
      </w:numPr>
      <w:contextualSpacing/>
    </w:pPr>
  </w:style>
  <w:style w:type="character" w:customStyle="1" w:styleId="BulletsLevel2Char">
    <w:name w:val="Bullets_Level2 Char"/>
    <w:basedOn w:val="DefaultParagraphFont"/>
    <w:link w:val="BulletsLevel2"/>
    <w:rsid w:val="004032B2"/>
    <w:rPr>
      <w:rFonts w:ascii="Arial" w:eastAsia="Times New Roman" w:hAnsi="Arial" w:cs="Times New Roman"/>
      <w:color w:val="000000"/>
    </w:rPr>
  </w:style>
  <w:style w:type="paragraph" w:customStyle="1" w:styleId="ImageTitle">
    <w:name w:val="ImageTitle"/>
    <w:basedOn w:val="Normal"/>
    <w:link w:val="ImageTitleChar"/>
    <w:qFormat/>
    <w:rsid w:val="004032B2"/>
    <w:pPr>
      <w:spacing w:before="240" w:after="120"/>
      <w:jc w:val="center"/>
    </w:pPr>
    <w:rPr>
      <w:rFonts w:ascii="Arial Bold" w:hAnsi="Arial Bold"/>
      <w:b/>
      <w:sz w:val="24"/>
    </w:rPr>
  </w:style>
  <w:style w:type="character" w:customStyle="1" w:styleId="BulletsLevel3Char">
    <w:name w:val="Bullets_Level3 Char"/>
    <w:basedOn w:val="DefaultParagraphFont"/>
    <w:link w:val="BulletsLevel3"/>
    <w:rsid w:val="004032B2"/>
    <w:rPr>
      <w:rFonts w:ascii="Arial" w:eastAsia="Times New Roman" w:hAnsi="Arial" w:cs="Times New Roman"/>
      <w:color w:val="000000"/>
    </w:rPr>
  </w:style>
  <w:style w:type="paragraph" w:customStyle="1" w:styleId="TableBullet">
    <w:name w:val="Table_Bullet"/>
    <w:basedOn w:val="TableText"/>
    <w:link w:val="TableBulletChar"/>
    <w:qFormat/>
    <w:rsid w:val="00305153"/>
    <w:pPr>
      <w:numPr>
        <w:numId w:val="8"/>
      </w:numPr>
      <w:ind w:left="360" w:right="0"/>
    </w:pPr>
  </w:style>
  <w:style w:type="character" w:customStyle="1" w:styleId="ImageTitleChar">
    <w:name w:val="ImageTitle Char"/>
    <w:basedOn w:val="DefaultParagraphFont"/>
    <w:link w:val="ImageTitle"/>
    <w:rsid w:val="004032B2"/>
    <w:rPr>
      <w:rFonts w:ascii="Arial Bold" w:eastAsia="Times New Roman" w:hAnsi="Arial Bold" w:cs="Times New Roman"/>
      <w:b/>
      <w:color w:val="000000"/>
      <w:sz w:val="24"/>
    </w:rPr>
  </w:style>
  <w:style w:type="paragraph" w:customStyle="1" w:styleId="ListsNumberedLevel1">
    <w:name w:val="ListsNumbered_Level1"/>
    <w:basedOn w:val="Normal"/>
    <w:link w:val="ListsNumberedLevel1Char"/>
    <w:qFormat/>
    <w:rsid w:val="004032B2"/>
    <w:pPr>
      <w:numPr>
        <w:numId w:val="6"/>
      </w:numPr>
    </w:pPr>
  </w:style>
  <w:style w:type="character" w:customStyle="1" w:styleId="TableBulletChar">
    <w:name w:val="Table_Bullet Char"/>
    <w:basedOn w:val="DefaultParagraphFont"/>
    <w:link w:val="TableBullet"/>
    <w:rsid w:val="00305153"/>
    <w:rPr>
      <w:rFonts w:ascii="Arial" w:eastAsia="Times New Roman" w:hAnsi="Arial" w:cs="Times New Roman"/>
      <w:color w:val="000000"/>
      <w:sz w:val="20"/>
    </w:rPr>
  </w:style>
  <w:style w:type="paragraph" w:customStyle="1" w:styleId="ListsNumberedLevel2">
    <w:name w:val="ListsNumbered_Level2"/>
    <w:basedOn w:val="Normal"/>
    <w:link w:val="ListsNumberedLevel2Char"/>
    <w:qFormat/>
    <w:rsid w:val="004032B2"/>
    <w:pPr>
      <w:numPr>
        <w:numId w:val="7"/>
      </w:numPr>
    </w:pPr>
  </w:style>
  <w:style w:type="character" w:customStyle="1" w:styleId="ListsNumberedLevel1Char">
    <w:name w:val="ListsNumbered_Level1 Char"/>
    <w:basedOn w:val="DefaultParagraphFont"/>
    <w:link w:val="ListsNumberedLevel1"/>
    <w:rsid w:val="004032B2"/>
    <w:rPr>
      <w:rFonts w:ascii="Arial" w:eastAsia="Times New Roman" w:hAnsi="Arial" w:cs="Times New Roman"/>
      <w:color w:val="000000"/>
    </w:rPr>
  </w:style>
  <w:style w:type="character" w:customStyle="1" w:styleId="ListsNumberedLevel2Char">
    <w:name w:val="ListsNumbered_Level2 Char"/>
    <w:basedOn w:val="DefaultParagraphFont"/>
    <w:link w:val="ListsNumberedLevel2"/>
    <w:rsid w:val="004032B2"/>
    <w:rPr>
      <w:rFonts w:ascii="Arial" w:eastAsia="Times New Roman" w:hAnsi="Arial" w:cs="Times New Roman"/>
      <w:color w:val="00000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2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2B2"/>
    <w:rPr>
      <w:rFonts w:ascii="Arial" w:eastAsia="Times New Roman" w:hAnsi="Arial" w:cs="Times New Roman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032B2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3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2B2"/>
    <w:rPr>
      <w:rFonts w:ascii="Arial" w:eastAsia="Times New Roman" w:hAnsi="Arial" w:cs="Times New Roman"/>
      <w:color w:val="000000"/>
    </w:rPr>
  </w:style>
  <w:style w:type="paragraph" w:styleId="ListParagraph">
    <w:name w:val="List Paragraph"/>
    <w:basedOn w:val="Normal"/>
    <w:link w:val="ListParagraphChar"/>
    <w:uiPriority w:val="34"/>
    <w:qFormat/>
    <w:rsid w:val="00B51AD0"/>
    <w:pPr>
      <w:ind w:left="720"/>
      <w:contextualSpacing/>
    </w:pPr>
  </w:style>
  <w:style w:type="paragraph" w:customStyle="1" w:styleId="Reference">
    <w:name w:val="Reference"/>
    <w:basedOn w:val="Normal"/>
    <w:link w:val="ReferenceChar"/>
    <w:qFormat/>
    <w:rsid w:val="002070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228"/>
    <w:rPr>
      <w:b/>
      <w:bCs/>
    </w:rPr>
  </w:style>
  <w:style w:type="character" w:customStyle="1" w:styleId="ReferenceChar">
    <w:name w:val="Reference Char"/>
    <w:basedOn w:val="DefaultParagraphFont"/>
    <w:link w:val="Reference"/>
    <w:rsid w:val="002070FC"/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228"/>
    <w:rPr>
      <w:rFonts w:ascii="Arial" w:eastAsia="Times New Roman" w:hAnsi="Arial" w:cs="Times New Roman"/>
      <w:b/>
      <w:bCs/>
      <w:color w:val="000000"/>
      <w:sz w:val="20"/>
      <w:szCs w:val="20"/>
    </w:rPr>
  </w:style>
  <w:style w:type="table" w:customStyle="1" w:styleId="TableGrid7">
    <w:name w:val="Table Grid7"/>
    <w:basedOn w:val="TableNormal"/>
    <w:next w:val="TableGrid0"/>
    <w:uiPriority w:val="39"/>
    <w:rsid w:val="006134EC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riginalPage">
    <w:name w:val="Original Page #"/>
    <w:basedOn w:val="Reference"/>
    <w:link w:val="OriginalPageChar"/>
    <w:qFormat/>
    <w:rsid w:val="00F4496D"/>
    <w:rPr>
      <w:b/>
      <w:color w:val="FFFFFF" w:themeColor="background1"/>
      <w:sz w:val="36"/>
      <w:szCs w:val="36"/>
    </w:rPr>
  </w:style>
  <w:style w:type="character" w:customStyle="1" w:styleId="OriginalPageChar">
    <w:name w:val="Original Page # Char"/>
    <w:basedOn w:val="ReferenceChar"/>
    <w:link w:val="OriginalPage"/>
    <w:rsid w:val="00F4496D"/>
    <w:rPr>
      <w:rFonts w:ascii="Arial" w:eastAsia="Times New Roman" w:hAnsi="Arial" w:cs="Times New Roman"/>
      <w:b/>
      <w:color w:val="FFFFFF" w:themeColor="background1"/>
      <w:sz w:val="36"/>
      <w:szCs w:val="36"/>
    </w:rPr>
  </w:style>
  <w:style w:type="paragraph" w:customStyle="1" w:styleId="Level2">
    <w:name w:val="Level2"/>
    <w:basedOn w:val="Normal"/>
    <w:qFormat/>
    <w:rsid w:val="00794814"/>
    <w:pPr>
      <w:keepNext/>
      <w:keepLines/>
      <w:numPr>
        <w:numId w:val="9"/>
      </w:numPr>
      <w:spacing w:after="0" w:line="276" w:lineRule="auto"/>
    </w:pPr>
    <w:rPr>
      <w:rFonts w:ascii="Calibri" w:hAnsi="Calibr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94814"/>
    <w:rPr>
      <w:rFonts w:ascii="Arial" w:eastAsia="Times New Roman" w:hAnsi="Arial" w:cs="Times New Roman"/>
      <w:color w:val="000000"/>
    </w:rPr>
  </w:style>
  <w:style w:type="paragraph" w:customStyle="1" w:styleId="ThumbnailParagraph">
    <w:name w:val="Thumbnail Paragraph"/>
    <w:basedOn w:val="Graphics"/>
    <w:link w:val="ThumbnailParagraphChar"/>
    <w:qFormat/>
    <w:rsid w:val="00DF02AD"/>
    <w:pPr>
      <w:spacing w:before="0" w:after="0"/>
    </w:pPr>
    <w:rPr>
      <w:rFonts w:eastAsiaTheme="minorHAnsi"/>
    </w:rPr>
  </w:style>
  <w:style w:type="character" w:customStyle="1" w:styleId="ThumbnailParagraphChar">
    <w:name w:val="Thumbnail Paragraph Char"/>
    <w:basedOn w:val="GraphicsChar"/>
    <w:link w:val="ThumbnailParagraph"/>
    <w:rsid w:val="00DF02AD"/>
    <w:rPr>
      <w:rFonts w:ascii="Arial" w:eastAsiaTheme="minorHAnsi" w:hAnsi="Arial" w:cs="Times New Roman"/>
      <w:color w:val="000000"/>
    </w:rPr>
  </w:style>
  <w:style w:type="paragraph" w:customStyle="1" w:styleId="GraphicSpaceBelow">
    <w:name w:val="Graphic Space Below"/>
    <w:basedOn w:val="Text"/>
    <w:link w:val="GraphicSpaceBelowChar"/>
    <w:qFormat/>
    <w:rsid w:val="00DF02AD"/>
    <w:pPr>
      <w:spacing w:after="0"/>
      <w:jc w:val="center"/>
    </w:pPr>
    <w:rPr>
      <w:rFonts w:eastAsiaTheme="minorHAnsi"/>
    </w:rPr>
  </w:style>
  <w:style w:type="character" w:customStyle="1" w:styleId="GraphicSpaceBelowChar">
    <w:name w:val="Graphic Space Below Char"/>
    <w:basedOn w:val="TextChar"/>
    <w:link w:val="GraphicSpaceBelow"/>
    <w:rsid w:val="00DF02AD"/>
    <w:rPr>
      <w:rFonts w:ascii="Arial" w:eastAsiaTheme="minorHAnsi" w:hAnsi="Arial" w:cs="Times New Roman"/>
      <w:color w:val="000000"/>
    </w:rPr>
  </w:style>
  <w:style w:type="paragraph" w:customStyle="1" w:styleId="ColumnHeader">
    <w:name w:val="Column Header"/>
    <w:basedOn w:val="Subtitle"/>
    <w:link w:val="ColumnHeaderChar"/>
    <w:qFormat/>
    <w:rsid w:val="00DF02AD"/>
    <w:pPr>
      <w:spacing w:before="240"/>
    </w:pPr>
    <w:rPr>
      <w:rFonts w:eastAsiaTheme="minorHAnsi"/>
    </w:rPr>
  </w:style>
  <w:style w:type="character" w:customStyle="1" w:styleId="ColumnHeaderChar">
    <w:name w:val="Column Header Char"/>
    <w:basedOn w:val="SubtitleChar"/>
    <w:link w:val="ColumnHeader"/>
    <w:rsid w:val="00DF02AD"/>
    <w:rPr>
      <w:rFonts w:ascii="Arial" w:eastAsiaTheme="minorHAnsi" w:hAnsi="Arial" w:cs="Times New Roman"/>
      <w:b/>
      <w:color w:val="000000"/>
    </w:rPr>
  </w:style>
  <w:style w:type="paragraph" w:styleId="BlockText">
    <w:name w:val="Block Text"/>
    <w:basedOn w:val="Normal"/>
    <w:rsid w:val="000A3857"/>
    <w:pPr>
      <w:spacing w:after="0" w:line="240" w:lineRule="auto"/>
    </w:pPr>
    <w:rPr>
      <w:color w:val="0000FF"/>
      <w:szCs w:val="20"/>
    </w:rPr>
  </w:style>
  <w:style w:type="paragraph" w:styleId="NoSpacing">
    <w:name w:val="No Spacing"/>
    <w:aliases w:val="Bullet"/>
    <w:basedOn w:val="Normal"/>
    <w:uiPriority w:val="1"/>
    <w:qFormat/>
    <w:rsid w:val="00FD5DE1"/>
    <w:pPr>
      <w:numPr>
        <w:numId w:val="28"/>
      </w:numPr>
      <w:spacing w:after="0" w:line="276" w:lineRule="auto"/>
    </w:pPr>
    <w:rPr>
      <w:rFonts w:asciiTheme="minorHAnsi" w:eastAsiaTheme="minorHAnsi" w:hAnsiTheme="minorHAnsi" w:cstheme="minorBidi"/>
      <w:color w:val="auto"/>
    </w:rPr>
  </w:style>
  <w:style w:type="paragraph" w:customStyle="1" w:styleId="BulletsLevel4">
    <w:name w:val="Bullets_Level4"/>
    <w:basedOn w:val="BulletsLevel3"/>
    <w:link w:val="BulletsLevel4Char"/>
    <w:qFormat/>
    <w:rsid w:val="00B422E3"/>
    <w:pPr>
      <w:numPr>
        <w:numId w:val="48"/>
      </w:numPr>
    </w:pPr>
    <w:rPr>
      <w:color w:val="auto"/>
    </w:rPr>
  </w:style>
  <w:style w:type="character" w:customStyle="1" w:styleId="BulletsLevel4Char">
    <w:name w:val="Bullets_Level4 Char"/>
    <w:basedOn w:val="BulletsLevel3Char"/>
    <w:link w:val="BulletsLevel4"/>
    <w:rsid w:val="00B422E3"/>
    <w:rPr>
      <w:rFonts w:ascii="Arial" w:eastAsia="Times New Roman" w:hAnsi="Arial" w:cs="Times New Roman"/>
      <w:color w:val="000000"/>
    </w:rPr>
  </w:style>
  <w:style w:type="paragraph" w:customStyle="1" w:styleId="Bullet1">
    <w:name w:val="Bullet 1"/>
    <w:basedOn w:val="ListParagraph"/>
    <w:link w:val="Bullet1Char"/>
    <w:qFormat/>
    <w:rsid w:val="00F256B7"/>
    <w:pPr>
      <w:numPr>
        <w:numId w:val="51"/>
      </w:numPr>
      <w:spacing w:line="240" w:lineRule="auto"/>
      <w:ind w:left="360"/>
      <w:contextualSpacing w:val="0"/>
    </w:pPr>
    <w:rPr>
      <w:rFonts w:cstheme="minorBidi"/>
      <w:color w:val="auto"/>
    </w:rPr>
  </w:style>
  <w:style w:type="character" w:customStyle="1" w:styleId="Bullet1Char">
    <w:name w:val="Bullet 1 Char"/>
    <w:basedOn w:val="DefaultParagraphFont"/>
    <w:link w:val="Bullet1"/>
    <w:rsid w:val="00F256B7"/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32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5898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350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5842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1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99030">
          <w:marLeft w:val="720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901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1572">
          <w:marLeft w:val="720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1798">
          <w:marLeft w:val="720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1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6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2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26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3944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88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5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5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14560">
          <w:marLeft w:val="50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445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907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225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611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8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4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2237">
          <w:marLeft w:val="72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501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34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49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724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6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2819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0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3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26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6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1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1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2220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62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8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1471">
          <w:marLeft w:val="1598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3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552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17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50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75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942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250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8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8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2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5948">
          <w:marLeft w:val="72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10564">
          <w:marLeft w:val="72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3461">
          <w:marLeft w:val="72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0066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59474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5203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4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1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0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73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88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19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97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80299">
          <w:marLeft w:val="720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8105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804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4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29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4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2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7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317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000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7004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587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4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2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2788">
          <w:marLeft w:val="720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091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4689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3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9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0760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113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37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88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155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3962">
          <w:marLeft w:val="72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29048">
          <w:marLeft w:val="72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32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5363">
          <w:marLeft w:val="72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4039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987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01334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2426">
          <w:marLeft w:val="547"/>
          <w:marRight w:val="0"/>
          <w:marTop w:val="33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6047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70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5866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1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851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96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76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52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678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2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38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5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370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25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49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46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9684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2571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0622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22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224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336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5109">
          <w:marLeft w:val="720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8566">
          <w:marLeft w:val="720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8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8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6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657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0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54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0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9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0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5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5705">
          <w:marLeft w:val="72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805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00221">
          <w:marLeft w:val="720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3278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24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8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7758">
          <w:marLeft w:val="547"/>
          <w:marRight w:val="0"/>
          <w:marTop w:val="33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88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4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8881">
          <w:marLeft w:val="720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10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67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235">
          <w:marLeft w:val="547"/>
          <w:marRight w:val="0"/>
          <w:marTop w:val="33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55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20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047">
          <w:marLeft w:val="547"/>
          <w:marRight w:val="0"/>
          <w:marTop w:val="33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551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7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footer" Target="footer3.xml"/><Relationship Id="rId42" Type="http://schemas.openxmlformats.org/officeDocument/2006/relationships/header" Target="header14.xml"/><Relationship Id="rId47" Type="http://schemas.openxmlformats.org/officeDocument/2006/relationships/header" Target="header16.xml"/><Relationship Id="rId63" Type="http://schemas.openxmlformats.org/officeDocument/2006/relationships/image" Target="media/image22.png"/><Relationship Id="rId68" Type="http://schemas.openxmlformats.org/officeDocument/2006/relationships/image" Target="media/image25.png"/><Relationship Id="rId84" Type="http://schemas.openxmlformats.org/officeDocument/2006/relationships/header" Target="header34.xml"/><Relationship Id="rId16" Type="http://schemas.openxmlformats.org/officeDocument/2006/relationships/header" Target="header2.xml"/><Relationship Id="rId11" Type="http://schemas.openxmlformats.org/officeDocument/2006/relationships/footnotes" Target="footnotes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53" Type="http://schemas.openxmlformats.org/officeDocument/2006/relationships/image" Target="media/image16.png"/><Relationship Id="rId58" Type="http://schemas.openxmlformats.org/officeDocument/2006/relationships/header" Target="header21.xml"/><Relationship Id="rId74" Type="http://schemas.openxmlformats.org/officeDocument/2006/relationships/header" Target="header28.xml"/><Relationship Id="rId79" Type="http://schemas.openxmlformats.org/officeDocument/2006/relationships/header" Target="header31.xml"/><Relationship Id="rId5" Type="http://schemas.openxmlformats.org/officeDocument/2006/relationships/customXml" Target="../customXml/item5.xml"/><Relationship Id="rId1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header" Target="header15.xml"/><Relationship Id="rId48" Type="http://schemas.openxmlformats.org/officeDocument/2006/relationships/header" Target="header17.xml"/><Relationship Id="rId56" Type="http://schemas.openxmlformats.org/officeDocument/2006/relationships/header" Target="header20.xml"/><Relationship Id="rId64" Type="http://schemas.openxmlformats.org/officeDocument/2006/relationships/header" Target="header24.xml"/><Relationship Id="rId69" Type="http://schemas.openxmlformats.org/officeDocument/2006/relationships/image" Target="media/image26.png"/><Relationship Id="rId77" Type="http://schemas.openxmlformats.org/officeDocument/2006/relationships/image" Target="media/image30.png"/><Relationship Id="rId8" Type="http://schemas.openxmlformats.org/officeDocument/2006/relationships/styles" Target="styles.xml"/><Relationship Id="rId51" Type="http://schemas.openxmlformats.org/officeDocument/2006/relationships/image" Target="media/image15.png"/><Relationship Id="rId72" Type="http://schemas.openxmlformats.org/officeDocument/2006/relationships/header" Target="header27.xml"/><Relationship Id="rId80" Type="http://schemas.openxmlformats.org/officeDocument/2006/relationships/footer" Target="footer7.xm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image" Target="media/image3.png"/><Relationship Id="rId33" Type="http://schemas.openxmlformats.org/officeDocument/2006/relationships/image" Target="media/image7.png"/><Relationship Id="rId38" Type="http://schemas.openxmlformats.org/officeDocument/2006/relationships/header" Target="header11.xml"/><Relationship Id="rId46" Type="http://schemas.openxmlformats.org/officeDocument/2006/relationships/image" Target="media/image13.png"/><Relationship Id="rId59" Type="http://schemas.openxmlformats.org/officeDocument/2006/relationships/image" Target="media/image20.png"/><Relationship Id="rId67" Type="http://schemas.openxmlformats.org/officeDocument/2006/relationships/image" Target="media/image24.png"/><Relationship Id="rId20" Type="http://schemas.openxmlformats.org/officeDocument/2006/relationships/header" Target="header4.xml"/><Relationship Id="rId41" Type="http://schemas.openxmlformats.org/officeDocument/2006/relationships/footer" Target="footer5.xml"/><Relationship Id="rId54" Type="http://schemas.openxmlformats.org/officeDocument/2006/relationships/image" Target="media/image17.png"/><Relationship Id="rId62" Type="http://schemas.openxmlformats.org/officeDocument/2006/relationships/header" Target="header23.xml"/><Relationship Id="rId70" Type="http://schemas.openxmlformats.org/officeDocument/2006/relationships/header" Target="header26.xml"/><Relationship Id="rId75" Type="http://schemas.openxmlformats.org/officeDocument/2006/relationships/header" Target="header29.xml"/><Relationship Id="rId83" Type="http://schemas.openxmlformats.org/officeDocument/2006/relationships/header" Target="header3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36" Type="http://schemas.openxmlformats.org/officeDocument/2006/relationships/image" Target="media/image10.png"/><Relationship Id="rId49" Type="http://schemas.openxmlformats.org/officeDocument/2006/relationships/header" Target="header18.xml"/><Relationship Id="rId57" Type="http://schemas.openxmlformats.org/officeDocument/2006/relationships/image" Target="media/image19.png"/><Relationship Id="rId10" Type="http://schemas.openxmlformats.org/officeDocument/2006/relationships/webSettings" Target="webSettings.xml"/><Relationship Id="rId31" Type="http://schemas.openxmlformats.org/officeDocument/2006/relationships/image" Target="media/image5.png"/><Relationship Id="rId44" Type="http://schemas.openxmlformats.org/officeDocument/2006/relationships/footer" Target="footer6.xml"/><Relationship Id="rId52" Type="http://schemas.openxmlformats.org/officeDocument/2006/relationships/header" Target="header19.xml"/><Relationship Id="rId60" Type="http://schemas.openxmlformats.org/officeDocument/2006/relationships/header" Target="header22.xml"/><Relationship Id="rId65" Type="http://schemas.openxmlformats.org/officeDocument/2006/relationships/header" Target="header25.xml"/><Relationship Id="rId73" Type="http://schemas.openxmlformats.org/officeDocument/2006/relationships/image" Target="media/image28.png"/><Relationship Id="rId78" Type="http://schemas.openxmlformats.org/officeDocument/2006/relationships/header" Target="header30.xml"/><Relationship Id="rId81" Type="http://schemas.openxmlformats.org/officeDocument/2006/relationships/header" Target="header32.xm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9" Type="http://schemas.openxmlformats.org/officeDocument/2006/relationships/header" Target="header12.xml"/><Relationship Id="rId34" Type="http://schemas.openxmlformats.org/officeDocument/2006/relationships/image" Target="media/image8.png"/><Relationship Id="rId50" Type="http://schemas.openxmlformats.org/officeDocument/2006/relationships/image" Target="media/image14.png"/><Relationship Id="rId55" Type="http://schemas.openxmlformats.org/officeDocument/2006/relationships/image" Target="media/image18.png"/><Relationship Id="rId76" Type="http://schemas.openxmlformats.org/officeDocument/2006/relationships/image" Target="media/image29.png"/><Relationship Id="rId7" Type="http://schemas.openxmlformats.org/officeDocument/2006/relationships/numbering" Target="numbering.xml"/><Relationship Id="rId71" Type="http://schemas.openxmlformats.org/officeDocument/2006/relationships/image" Target="media/image27.png"/><Relationship Id="rId2" Type="http://schemas.openxmlformats.org/officeDocument/2006/relationships/customXml" Target="../customXml/item2.xml"/><Relationship Id="rId29" Type="http://schemas.openxmlformats.org/officeDocument/2006/relationships/header" Target="header10.xml"/><Relationship Id="rId24" Type="http://schemas.openxmlformats.org/officeDocument/2006/relationships/footer" Target="footer4.xml"/><Relationship Id="rId40" Type="http://schemas.openxmlformats.org/officeDocument/2006/relationships/header" Target="header13.xml"/><Relationship Id="rId45" Type="http://schemas.openxmlformats.org/officeDocument/2006/relationships/image" Target="media/image12.png"/><Relationship Id="rId66" Type="http://schemas.openxmlformats.org/officeDocument/2006/relationships/image" Target="media/image23.png"/><Relationship Id="rId87" Type="http://schemas.openxmlformats.org/officeDocument/2006/relationships/customXml" Target="../customXml/item7.xml"/><Relationship Id="rId61" Type="http://schemas.openxmlformats.org/officeDocument/2006/relationships/image" Target="media/image21.png"/><Relationship Id="rId82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ntleya\Desktop\NISC%20Stage%202-4%20Training%20Development\FAA%20Stage%203-4%20Guidance\TrainingMaterialsTemplate-FAA-Guidance_V.2018-0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AFDB35B5AD34C89EBE32B06747F48" ma:contentTypeVersion="0" ma:contentTypeDescription="Create a new document." ma:contentTypeScope="" ma:versionID="e72e5cf3a644bd3c2a76949ef822e5f3">
  <xsd:schema xmlns:xsd="http://www.w3.org/2001/XMLSchema" xmlns:xs="http://www.w3.org/2001/XMLSchema" xmlns:p="http://schemas.microsoft.com/office/2006/metadata/properties" xmlns:ns2="4f0e10e1-3e2d-4cb5-bdd3-156dacd9dc33" targetNamespace="http://schemas.microsoft.com/office/2006/metadata/properties" ma:root="true" ma:fieldsID="b03bf376aeaf2378700ad64a9a2727c9" ns2:_="">
    <xsd:import namespace="4f0e10e1-3e2d-4cb5-bdd3-156dacd9dc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10e1-3e2d-4cb5-bdd3-156dacd9dc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f0e10e1-3e2d-4cb5-bdd3-156dacd9dc33">WEXTPJNUKPJZ-1215587825-11939</_dlc_DocId>
    <_dlc_DocIdUrl xmlns="4f0e10e1-3e2d-4cb5-bdd3-156dacd9dc33">
      <Url>https://ksn2.faa.gov/stt/TTPPM/ER24/_layouts/15/DocIdRedir.aspx?ID=WEXTPJNUKPJZ-1215587825-11939</Url>
      <Description>WEXTPJNUKPJZ-1215587825-11939</Description>
    </_dlc_DocIdUrl>
  </documentManagement>
</p:properties>
</file>

<file path=customXml/item4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+TEVJRE9TLUNPUlBcaHVudGxleWE8L1VzZXJOYW1lPjxEYXRlVGltZT40LzgvMjAxOSA2OjE3OjMwIFBNPC9EYXRlVGltZT48TGFiZWxTdHJpbmc+VW5yZXN0cmljdGVkPC9MYWJlbFN0cmluZz48L2l0ZW0+PC9sYWJlbEhpc3Rvcnk+</Value>
</WrappedLabelHistory>
</file>

<file path=customXml/item5.xml><?xml version="1.0" encoding="utf-8"?>
<sisl xmlns:xsd="http://www.w3.org/2001/XMLSchema" xmlns:xsi="http://www.w3.org/2001/XMLSchema-instance" xmlns="http://www.boldonjames.com/2008/01/sie/internal/label" sislVersion="0" policy="c8d5760e-638a-47e8-9e2e-1226c2cb268d" origin="userSelected">
  <element uid="42834bfb-1ec1-4beb-bd64-eb83fb3cb3f3" value=""/>
</sisl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0C61AA6-5499-4BD3-83CE-42C326E2953C}"/>
</file>

<file path=customXml/itemProps2.xml><?xml version="1.0" encoding="utf-8"?>
<ds:datastoreItem xmlns:ds="http://schemas.openxmlformats.org/officeDocument/2006/customXml" ds:itemID="{A374DC15-2BAF-47C2-BDBF-55E8772F2F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7BA565-0D0C-4568-9729-574C46F4AB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429D5E-FEA5-428F-84C7-84FA0388786F}">
  <ds:schemaRefs>
    <ds:schemaRef ds:uri="http://www.w3.org/2001/XMLSchema"/>
    <ds:schemaRef ds:uri="http://www.boldonjames.com/2016/02/Classifier/internal/wrappedLabelHistory"/>
  </ds:schemaRefs>
</ds:datastoreItem>
</file>

<file path=customXml/itemProps5.xml><?xml version="1.0" encoding="utf-8"?>
<ds:datastoreItem xmlns:ds="http://schemas.openxmlformats.org/officeDocument/2006/customXml" ds:itemID="{8681AC8A-4780-4546-9364-2660F63F2CBA}">
  <ds:schemaRefs>
    <ds:schemaRef ds:uri="http://www.w3.org/2001/XMLSchema"/>
    <ds:schemaRef ds:uri="http://www.boldonjames.com/2008/01/sie/internal/label"/>
  </ds:schemaRefs>
</ds:datastoreItem>
</file>

<file path=customXml/itemProps6.xml><?xml version="1.0" encoding="utf-8"?>
<ds:datastoreItem xmlns:ds="http://schemas.openxmlformats.org/officeDocument/2006/customXml" ds:itemID="{61F8A165-D7E7-4E75-8221-C15CA7CAC25B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779F752E-00D1-4208-897F-1A71B8F1DC97}"/>
</file>

<file path=docProps/app.xml><?xml version="1.0" encoding="utf-8"?>
<Properties xmlns="http://schemas.openxmlformats.org/officeDocument/2006/extended-properties" xmlns:vt="http://schemas.openxmlformats.org/officeDocument/2006/docPropsVTypes">
  <Template>TrainingMaterialsTemplate-FAA-Guidance_V.2018-07.dotx</Template>
  <TotalTime>73</TotalTime>
  <Pages>23</Pages>
  <Words>1573</Words>
  <Characters>8967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30</vt:i4>
      </vt:variant>
    </vt:vector>
  </HeadingPairs>
  <TitlesOfParts>
    <vt:vector size="31" baseType="lpstr">
      <vt:lpstr/>
      <vt:lpstr>55054002</vt:lpstr>
      <vt:lpstr>EN ROUTE</vt:lpstr>
      <vt:lpstr>Lesson Plan Data Sheet</vt:lpstr>
      <vt:lpstr>    </vt:lpstr>
      <vt:lpstr>Lesson Icon Legend</vt:lpstr>
      <vt:lpstr>    </vt:lpstr>
      <vt:lpstr>Lesson Introduction</vt:lpstr>
      <vt:lpstr>    Overview</vt:lpstr>
      <vt:lpstr>    Lesson Objectives</vt:lpstr>
      <vt:lpstr>Initial Separation of Successive Departing Aircraft</vt:lpstr>
      <vt:lpstr>    Minima on Diverging Courses </vt:lpstr>
      <vt:lpstr>        1-Minute Separation</vt:lpstr>
      <vt:lpstr>        2-Minute Separation</vt:lpstr>
      <vt:lpstr>        3-Mile DME/ATD Separation</vt:lpstr>
      <vt:lpstr>    Minima On Same Course</vt:lpstr>
      <vt:lpstr>    Knowledge Check</vt:lpstr>
      <vt:lpstr>    Knowledge Check</vt:lpstr>
      <vt:lpstr>    Knowledge Check</vt:lpstr>
      <vt:lpstr>    Knowledge Check</vt:lpstr>
      <vt:lpstr>Initial Separation of Departing and Arriving Aircraft</vt:lpstr>
      <vt:lpstr>    Departure and Arrival</vt:lpstr>
      <vt:lpstr>    </vt:lpstr>
      <vt:lpstr>        Departure and Arrival (Cont’d)</vt:lpstr>
      <vt:lpstr>    Knowledge Check</vt:lpstr>
      <vt:lpstr>    Knowledge Check</vt:lpstr>
      <vt:lpstr>Timed Approaches</vt:lpstr>
      <vt:lpstr>    Knowledge Check</vt:lpstr>
      <vt:lpstr>    </vt:lpstr>
      <vt:lpstr>Conclusion</vt:lpstr>
      <vt:lpstr>    Lesson Summary</vt:lpstr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[rtnipcontrolcode:unrestricted|rtnipcontrolcodevm:noipvm|rtnexportcontrolcountry:usa|rtnexportcontrolcode:otherinfo|rtnexportcontrolcodevm:nousecvm|]</dc:subject>
  <dc:creator>Huntley, Alan P (US N-ECS - MID-ATLANTIC)</dc:creator>
  <cp:keywords/>
  <dc:description/>
  <cp:lastModifiedBy>Nicholson, Nancy A-CTR (FAA)</cp:lastModifiedBy>
  <cp:revision>7</cp:revision>
  <cp:lastPrinted>2019-06-20T16:40:00Z</cp:lastPrinted>
  <dcterms:created xsi:type="dcterms:W3CDTF">2022-07-19T14:03:00Z</dcterms:created>
  <dcterms:modified xsi:type="dcterms:W3CDTF">2022-08-08T20:08:00Z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1ea25f28-8a79-460a-9f78-2520338b57e6</vt:lpwstr>
  </property>
  <property fmtid="{D5CDD505-2E9C-101B-9397-08002B2CF9AE}" pid="3" name="bjSaver">
    <vt:lpwstr>aJifAmgdKIhBGYmCnJj6kgRjErdcnwVH</vt:lpwstr>
  </property>
  <property fmtid="{D5CDD505-2E9C-101B-9397-08002B2CF9AE}" pid="4" name="rtnipcontrolcode">
    <vt:lpwstr>unrestricted</vt:lpwstr>
  </property>
  <property fmtid="{D5CDD505-2E9C-101B-9397-08002B2CF9AE}" pid="5" name="rtnipcontrolcodevm">
    <vt:lpwstr>noipvm</vt:lpwstr>
  </property>
  <property fmtid="{D5CDD505-2E9C-101B-9397-08002B2CF9AE}" pid="6" name="rtnexportcontrolcountry">
    <vt:lpwstr>usa</vt:lpwstr>
  </property>
  <property fmtid="{D5CDD505-2E9C-101B-9397-08002B2CF9AE}" pid="7" name="rtnexportcontrolcode">
    <vt:lpwstr>otherinfo</vt:lpwstr>
  </property>
  <property fmtid="{D5CDD505-2E9C-101B-9397-08002B2CF9AE}" pid="8" name="rtnexportcontrolcodevm">
    <vt:lpwstr>nousecvm</vt:lpwstr>
  </property>
  <property fmtid="{D5CDD505-2E9C-101B-9397-08002B2CF9AE}" pid="9" name="ContentTypeId">
    <vt:lpwstr>0x0101003DFAFDB35B5AD34C89EBE32B06747F48</vt:lpwstr>
  </property>
  <property fmtid="{D5CDD505-2E9C-101B-9397-08002B2CF9AE}" pid="10" name="_dlc_DocIdItemGuid">
    <vt:lpwstr>6d0daf28-6994-42c3-8ed3-38dca78c33a9</vt:lpwstr>
  </property>
  <property fmtid="{D5CDD505-2E9C-101B-9397-08002B2CF9AE}" pid="11" name="bjDocumentSecurityLabel">
    <vt:lpwstr>Unrestricted</vt:lpwstr>
  </property>
  <property fmtid="{D5CDD505-2E9C-101B-9397-08002B2CF9AE}" pid="12" name="bjLabelHistoryID">
    <vt:lpwstr>{1D429D5E-FEA5-428F-84C7-84FA0388786F}</vt:lpwstr>
  </property>
  <property fmtid="{D5CDD505-2E9C-101B-9397-08002B2CF9AE}" pid="13" name="bjDocumentLabelXML">
    <vt:lpwstr>&lt;?xml version="1.0" encoding="us-ascii"?&gt;&lt;sisl xmlns:xsd="http://www.w3.org/2001/XMLSchema" xmlns:xsi="http://www.w3.org/2001/XMLSchema-instance" sislVersion="0" policy="c8d5760e-638a-47e8-9e2e-1226c2cb268d" origin="userSelected" xmlns="http://www.boldonj</vt:lpwstr>
  </property>
  <property fmtid="{D5CDD505-2E9C-101B-9397-08002B2CF9AE}" pid="14" name="bjDocumentLabelXML-0">
    <vt:lpwstr>ames.com/2008/01/sie/internal/label"&gt;&lt;element uid="42834bfb-1ec1-4beb-bd64-eb83fb3cb3f3" value="" /&gt;&lt;/sisl&gt;</vt:lpwstr>
  </property>
  <property fmtid="{D5CDD505-2E9C-101B-9397-08002B2CF9AE}" pid="15" name="MSIP_Label_c968a81f-7ed4-4faa-9408-9652e001dd96_Enabled">
    <vt:lpwstr>true</vt:lpwstr>
  </property>
  <property fmtid="{D5CDD505-2E9C-101B-9397-08002B2CF9AE}" pid="16" name="MSIP_Label_c968a81f-7ed4-4faa-9408-9652e001dd96_SetDate">
    <vt:lpwstr>2022-03-24T11:52:44Z</vt:lpwstr>
  </property>
  <property fmtid="{D5CDD505-2E9C-101B-9397-08002B2CF9AE}" pid="17" name="MSIP_Label_c968a81f-7ed4-4faa-9408-9652e001dd96_Method">
    <vt:lpwstr>Standard</vt:lpwstr>
  </property>
  <property fmtid="{D5CDD505-2E9C-101B-9397-08002B2CF9AE}" pid="18" name="MSIP_Label_c968a81f-7ed4-4faa-9408-9652e001dd96_Name">
    <vt:lpwstr>Unrestricted</vt:lpwstr>
  </property>
  <property fmtid="{D5CDD505-2E9C-101B-9397-08002B2CF9AE}" pid="19" name="MSIP_Label_c968a81f-7ed4-4faa-9408-9652e001dd96_SiteId">
    <vt:lpwstr>b64da4ac-e800-4cfc-8931-e607f720a1b8</vt:lpwstr>
  </property>
  <property fmtid="{D5CDD505-2E9C-101B-9397-08002B2CF9AE}" pid="20" name="MSIP_Label_c968a81f-7ed4-4faa-9408-9652e001dd96_ActionId">
    <vt:lpwstr>3fa86790-fb40-42ca-914d-fb50db84ab83</vt:lpwstr>
  </property>
  <property fmtid="{D5CDD505-2E9C-101B-9397-08002B2CF9AE}" pid="21" name="MSIP_Label_c968a81f-7ed4-4faa-9408-9652e001dd96_ContentBits">
    <vt:lpwstr>0</vt:lpwstr>
  </property>
</Properties>
</file>